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641F3" w14:textId="77777777" w:rsidR="00A738AC" w:rsidRDefault="00A738AC" w:rsidP="00F2679C">
      <w:pPr>
        <w:tabs>
          <w:tab w:val="left" w:pos="5490"/>
          <w:tab w:val="left" w:pos="6570"/>
          <w:tab w:val="left" w:pos="8550"/>
          <w:tab w:val="left" w:pos="10440"/>
        </w:tabs>
        <w:spacing w:after="0"/>
        <w:sectPr w:rsidR="00A738AC" w:rsidSect="007A1E91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2240" w:h="15840" w:code="1"/>
          <w:pgMar w:top="1440" w:right="720" w:bottom="720" w:left="720" w:header="547" w:footer="245" w:gutter="0"/>
          <w:cols w:space="425"/>
          <w:docGrid w:linePitch="360"/>
        </w:sectPr>
      </w:pPr>
    </w:p>
    <w:p w14:paraId="37A3A76F" w14:textId="3ACE3917" w:rsidR="00244428" w:rsidRPr="00C051D5" w:rsidRDefault="00BC0D50" w:rsidP="00F30B94">
      <w:pPr>
        <w:tabs>
          <w:tab w:val="left" w:pos="6570"/>
          <w:tab w:val="left" w:pos="8550"/>
          <w:tab w:val="left" w:pos="10440"/>
        </w:tabs>
        <w:spacing w:after="120"/>
      </w:pPr>
      <w:r w:rsidRPr="00C051D5">
        <w:t xml:space="preserve">Full </w:t>
      </w:r>
      <w:r w:rsidR="00384BAC">
        <w:t>n</w:t>
      </w:r>
      <w:r w:rsidRPr="00C051D5">
        <w:t xml:space="preserve">ame: </w:t>
      </w:r>
      <w:r w:rsidR="001061EE" w:rsidRPr="001061EE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1061EE" w:rsidRPr="001061EE">
        <w:rPr>
          <w:u w:val="single"/>
        </w:rPr>
        <w:instrText xml:space="preserve"> FORMTEXT </w:instrText>
      </w:r>
      <w:r w:rsidR="001061EE" w:rsidRPr="001061EE">
        <w:rPr>
          <w:u w:val="single"/>
        </w:rPr>
      </w:r>
      <w:r w:rsidR="001061EE" w:rsidRPr="001061EE">
        <w:rPr>
          <w:u w:val="single"/>
        </w:rPr>
        <w:fldChar w:fldCharType="separate"/>
      </w:r>
      <w:r w:rsidR="00BC10A1">
        <w:rPr>
          <w:u w:val="single"/>
        </w:rPr>
        <w:t> </w:t>
      </w:r>
      <w:r w:rsidR="00BC10A1">
        <w:rPr>
          <w:u w:val="single"/>
        </w:rPr>
        <w:t> </w:t>
      </w:r>
      <w:r w:rsidR="00BC10A1">
        <w:rPr>
          <w:u w:val="single"/>
        </w:rPr>
        <w:t> </w:t>
      </w:r>
      <w:r w:rsidR="00BC10A1">
        <w:rPr>
          <w:u w:val="single"/>
        </w:rPr>
        <w:t> </w:t>
      </w:r>
      <w:r w:rsidR="00BC10A1">
        <w:rPr>
          <w:u w:val="single"/>
        </w:rPr>
        <w:t> </w:t>
      </w:r>
      <w:r w:rsidR="001061EE" w:rsidRPr="001061EE">
        <w:rPr>
          <w:u w:val="single"/>
        </w:rPr>
        <w:fldChar w:fldCharType="end"/>
      </w:r>
      <w:bookmarkEnd w:id="0"/>
      <w:r w:rsidRPr="00C051D5">
        <w:rPr>
          <w:u w:val="single"/>
        </w:rPr>
        <w:tab/>
      </w:r>
    </w:p>
    <w:p w14:paraId="2A9CA1D8" w14:textId="4FF6D962" w:rsidR="00BC0D50" w:rsidRDefault="00BC0D50" w:rsidP="00BF4085">
      <w:pPr>
        <w:tabs>
          <w:tab w:val="left" w:pos="6570"/>
          <w:tab w:val="left" w:pos="10440"/>
        </w:tabs>
        <w:spacing w:after="120"/>
        <w:rPr>
          <w:u w:val="single"/>
        </w:rPr>
      </w:pPr>
      <w:r w:rsidRPr="00C051D5">
        <w:t xml:space="preserve">Address: </w:t>
      </w:r>
      <w:r w:rsidR="00BC10A1" w:rsidRPr="00BC10A1">
        <w:rPr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="00BC10A1" w:rsidRPr="00BC10A1">
        <w:rPr>
          <w:u w:val="single"/>
        </w:rPr>
        <w:instrText xml:space="preserve"> FORMTEXT </w:instrText>
      </w:r>
      <w:r w:rsidR="00BC10A1" w:rsidRPr="00BC10A1">
        <w:rPr>
          <w:u w:val="single"/>
        </w:rPr>
      </w:r>
      <w:r w:rsidR="00BC10A1" w:rsidRPr="00BC10A1">
        <w:rPr>
          <w:u w:val="single"/>
        </w:rPr>
        <w:fldChar w:fldCharType="separate"/>
      </w:r>
      <w:r w:rsidR="00BC10A1" w:rsidRPr="00BC10A1">
        <w:rPr>
          <w:noProof/>
          <w:u w:val="single"/>
        </w:rPr>
        <w:t> </w:t>
      </w:r>
      <w:r w:rsidR="00BC10A1" w:rsidRPr="00BC10A1">
        <w:rPr>
          <w:noProof/>
          <w:u w:val="single"/>
        </w:rPr>
        <w:t> </w:t>
      </w:r>
      <w:r w:rsidR="00BC10A1" w:rsidRPr="00BC10A1">
        <w:rPr>
          <w:noProof/>
          <w:u w:val="single"/>
        </w:rPr>
        <w:t> </w:t>
      </w:r>
      <w:r w:rsidR="00BC10A1" w:rsidRPr="00BC10A1">
        <w:rPr>
          <w:noProof/>
          <w:u w:val="single"/>
        </w:rPr>
        <w:t> </w:t>
      </w:r>
      <w:r w:rsidR="00BC10A1" w:rsidRPr="00BC10A1">
        <w:rPr>
          <w:noProof/>
          <w:u w:val="single"/>
        </w:rPr>
        <w:t> </w:t>
      </w:r>
      <w:r w:rsidR="00BC10A1" w:rsidRPr="00BC10A1">
        <w:rPr>
          <w:u w:val="single"/>
        </w:rPr>
        <w:fldChar w:fldCharType="end"/>
      </w:r>
      <w:bookmarkEnd w:id="1"/>
      <w:r w:rsidR="00561714" w:rsidRPr="00561714">
        <w:rPr>
          <w:u w:val="single"/>
        </w:rPr>
        <w:tab/>
      </w:r>
    </w:p>
    <w:p w14:paraId="368D6456" w14:textId="550BE4B7" w:rsidR="00561714" w:rsidRPr="00C051D5" w:rsidRDefault="00561714" w:rsidP="00BF4085">
      <w:pPr>
        <w:tabs>
          <w:tab w:val="left" w:pos="3330"/>
          <w:tab w:val="left" w:pos="4500"/>
          <w:tab w:val="left" w:pos="6570"/>
          <w:tab w:val="left" w:pos="10440"/>
        </w:tabs>
        <w:spacing w:after="120"/>
      </w:pPr>
      <w:r w:rsidRPr="00561714">
        <w:t xml:space="preserve">City: </w:t>
      </w:r>
      <w:r>
        <w:rPr>
          <w:u w:val="single"/>
        </w:rPr>
        <w:tab/>
      </w:r>
      <w:r w:rsidRPr="00561714">
        <w:t xml:space="preserve"> State: </w:t>
      </w:r>
      <w:r>
        <w:rPr>
          <w:u w:val="single"/>
        </w:rPr>
        <w:tab/>
      </w:r>
      <w:r w:rsidRPr="00561714">
        <w:t xml:space="preserve"> Zip </w:t>
      </w:r>
      <w:r w:rsidR="00384BAC">
        <w:t>c</w:t>
      </w:r>
      <w:r w:rsidRPr="00561714">
        <w:t xml:space="preserve">ode: </w:t>
      </w:r>
      <w:r>
        <w:rPr>
          <w:u w:val="single"/>
        </w:rPr>
        <w:tab/>
      </w:r>
    </w:p>
    <w:p w14:paraId="408D3669" w14:textId="48D17862" w:rsidR="00BC0D50" w:rsidRPr="00C051D5" w:rsidRDefault="00BC0D50" w:rsidP="00BF4085">
      <w:pPr>
        <w:tabs>
          <w:tab w:val="left" w:pos="3600"/>
          <w:tab w:val="left" w:pos="6570"/>
          <w:tab w:val="left" w:pos="10440"/>
        </w:tabs>
        <w:spacing w:after="120"/>
        <w:rPr>
          <w:u w:val="single"/>
        </w:rPr>
      </w:pPr>
      <w:r w:rsidRPr="00C051D5">
        <w:t xml:space="preserve">Email: </w:t>
      </w:r>
      <w:r w:rsidRPr="00C051D5">
        <w:rPr>
          <w:u w:val="single"/>
        </w:rPr>
        <w:tab/>
      </w:r>
      <w:r w:rsidRPr="00C051D5">
        <w:t xml:space="preserve"> Phone/Cell: </w:t>
      </w:r>
      <w:r w:rsidRPr="00C051D5">
        <w:rPr>
          <w:u w:val="single"/>
        </w:rPr>
        <w:tab/>
      </w:r>
    </w:p>
    <w:p w14:paraId="25C4C1EC" w14:textId="20370A80" w:rsidR="00F30B94" w:rsidRDefault="00F30B94" w:rsidP="00F30B94">
      <w:pPr>
        <w:tabs>
          <w:tab w:val="left" w:pos="2790"/>
          <w:tab w:val="left" w:pos="5490"/>
          <w:tab w:val="left" w:pos="8100"/>
          <w:tab w:val="left" w:pos="10440"/>
        </w:tabs>
        <w:spacing w:after="120"/>
      </w:pPr>
      <w:r>
        <w:t xml:space="preserve">Date of </w:t>
      </w:r>
      <w:r w:rsidR="00384BAC">
        <w:t>b</w:t>
      </w:r>
      <w:r>
        <w:t xml:space="preserve">irth: </w:t>
      </w:r>
      <w:r w:rsidRPr="00F30B94">
        <w:rPr>
          <w:u w:val="single"/>
        </w:rPr>
        <w:tab/>
      </w:r>
    </w:p>
    <w:p w14:paraId="5C52F1BA" w14:textId="0CD36B37" w:rsidR="00BF4085" w:rsidRDefault="004D332B" w:rsidP="00F30B94">
      <w:pPr>
        <w:tabs>
          <w:tab w:val="left" w:pos="2340"/>
          <w:tab w:val="left" w:pos="5940"/>
          <w:tab w:val="left" w:pos="8100"/>
          <w:tab w:val="left" w:pos="10440"/>
        </w:tabs>
        <w:spacing w:after="120"/>
        <w:rPr>
          <w:u w:val="single"/>
        </w:rPr>
      </w:pPr>
      <w:r w:rsidRPr="00C051D5">
        <w:t xml:space="preserve">Certificate #: </w:t>
      </w:r>
      <w:r w:rsidRPr="00286DA9">
        <w:rPr>
          <w:u w:val="single"/>
        </w:rPr>
        <w:tab/>
      </w:r>
      <w:r w:rsidR="00286DA9">
        <w:t xml:space="preserve"> </w:t>
      </w:r>
      <w:r w:rsidRPr="00C051D5">
        <w:t xml:space="preserve">Date first certificated: </w:t>
      </w:r>
      <w:r w:rsidRPr="00286DA9">
        <w:rPr>
          <w:u w:val="single"/>
        </w:rPr>
        <w:tab/>
      </w:r>
    </w:p>
    <w:p w14:paraId="5791BF1A" w14:textId="1A04431A" w:rsidR="00561714" w:rsidRDefault="00BF4085" w:rsidP="00F30B94">
      <w:pPr>
        <w:tabs>
          <w:tab w:val="left" w:pos="2160"/>
          <w:tab w:val="left" w:pos="4860"/>
          <w:tab w:val="left" w:pos="6912"/>
          <w:tab w:val="left" w:pos="8100"/>
          <w:tab w:val="left" w:pos="10440"/>
        </w:tabs>
        <w:spacing w:after="0"/>
      </w:pPr>
      <w:r>
        <w:t xml:space="preserve">Medical Class: </w:t>
      </w:r>
      <w:r w:rsidRPr="00286DA9">
        <w:rPr>
          <w:u w:val="single"/>
        </w:rPr>
        <w:tab/>
      </w:r>
      <w:r>
        <w:t xml:space="preserve"> Issue Date: </w:t>
      </w:r>
      <w:r w:rsidRPr="00286DA9">
        <w:rPr>
          <w:u w:val="single"/>
        </w:rPr>
        <w:tab/>
      </w:r>
      <w:r w:rsidR="00A738AC">
        <w:br w:type="column"/>
      </w:r>
      <w:r w:rsidR="00561714" w:rsidRPr="00C051D5">
        <w:t xml:space="preserve">Licenses and </w:t>
      </w:r>
      <w:r w:rsidR="00384BAC">
        <w:t>r</w:t>
      </w:r>
      <w:r w:rsidR="00561714" w:rsidRPr="00C051D5">
        <w:t>atings obtained:</w:t>
      </w:r>
    </w:p>
    <w:p w14:paraId="0D5D3851" w14:textId="14BAB5C8" w:rsidR="00561714" w:rsidRDefault="00561714" w:rsidP="00A738AC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2070"/>
          <w:tab w:val="left" w:pos="5130"/>
          <w:tab w:val="left" w:pos="7560"/>
          <w:tab w:val="left" w:pos="10440"/>
        </w:tabs>
        <w:spacing w:after="0"/>
      </w:pPr>
      <w:r w:rsidRPr="00C051D5">
        <w:fldChar w:fldCharType="begin">
          <w:ffData>
            <w:name w:val="Check1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" w:name="Check13"/>
      <w:r w:rsidRPr="00C051D5">
        <w:instrText xml:space="preserve"> FORMCHECKBOX </w:instrText>
      </w:r>
      <w:r w:rsidRPr="00C051D5">
        <w:fldChar w:fldCharType="separate"/>
      </w:r>
      <w:r w:rsidRPr="00C051D5">
        <w:fldChar w:fldCharType="end"/>
      </w:r>
      <w:bookmarkEnd w:id="2"/>
      <w:r w:rsidRPr="00C051D5">
        <w:t xml:space="preserve">  Student</w:t>
      </w:r>
      <w:r>
        <w:tab/>
      </w:r>
      <w:r w:rsidRPr="00C051D5"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2"/>
      <w:r w:rsidRPr="00C051D5">
        <w:instrText xml:space="preserve"> FORMCHECKBOX </w:instrText>
      </w:r>
      <w:r w:rsidRPr="00C051D5">
        <w:fldChar w:fldCharType="separate"/>
      </w:r>
      <w:r w:rsidRPr="00C051D5">
        <w:fldChar w:fldCharType="end"/>
      </w:r>
      <w:bookmarkEnd w:id="3"/>
      <w:r w:rsidRPr="00C051D5">
        <w:t xml:space="preserve">  Private</w:t>
      </w:r>
    </w:p>
    <w:p w14:paraId="4C46362B" w14:textId="77777777" w:rsidR="00561714" w:rsidRDefault="00561714" w:rsidP="00A738AC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2070"/>
          <w:tab w:val="left" w:pos="5130"/>
          <w:tab w:val="left" w:pos="7560"/>
          <w:tab w:val="left" w:pos="10440"/>
        </w:tabs>
        <w:spacing w:after="0"/>
      </w:pPr>
      <w:r w:rsidRPr="00C051D5"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3"/>
      <w:r w:rsidRPr="00C051D5">
        <w:instrText xml:space="preserve"> FORMCHECKBOX </w:instrText>
      </w:r>
      <w:r w:rsidRPr="00C051D5">
        <w:fldChar w:fldCharType="separate"/>
      </w:r>
      <w:r w:rsidRPr="00C051D5">
        <w:fldChar w:fldCharType="end"/>
      </w:r>
      <w:bookmarkEnd w:id="4"/>
      <w:r w:rsidRPr="00C051D5">
        <w:t xml:space="preserve">  Commercial</w:t>
      </w:r>
      <w:r>
        <w:tab/>
      </w:r>
      <w:r w:rsidRPr="00C051D5"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4"/>
      <w:r w:rsidRPr="00C051D5">
        <w:instrText xml:space="preserve"> FORMCHECKBOX </w:instrText>
      </w:r>
      <w:r w:rsidRPr="00C051D5">
        <w:fldChar w:fldCharType="separate"/>
      </w:r>
      <w:r w:rsidRPr="00C051D5">
        <w:fldChar w:fldCharType="end"/>
      </w:r>
      <w:bookmarkEnd w:id="5"/>
      <w:r w:rsidRPr="00C051D5">
        <w:t xml:space="preserve">  ATP</w:t>
      </w:r>
    </w:p>
    <w:p w14:paraId="3C98F90C" w14:textId="4313B2C8" w:rsidR="00561714" w:rsidRDefault="00561714" w:rsidP="00A738AC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2070"/>
          <w:tab w:val="left" w:pos="5130"/>
          <w:tab w:val="left" w:pos="7560"/>
          <w:tab w:val="left" w:pos="10440"/>
        </w:tabs>
        <w:spacing w:after="0"/>
      </w:pPr>
      <w:r w:rsidRPr="00C051D5"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5"/>
      <w:r w:rsidRPr="00C051D5">
        <w:instrText xml:space="preserve"> FORMCHECKBOX </w:instrText>
      </w:r>
      <w:r w:rsidRPr="00C051D5">
        <w:fldChar w:fldCharType="separate"/>
      </w:r>
      <w:r w:rsidRPr="00C051D5">
        <w:fldChar w:fldCharType="end"/>
      </w:r>
      <w:bookmarkEnd w:id="6"/>
      <w:r w:rsidRPr="00C051D5">
        <w:t xml:space="preserve">  Instrument</w:t>
      </w:r>
      <w:r>
        <w:tab/>
      </w:r>
      <w:r w:rsidRPr="00C051D5"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10"/>
      <w:r w:rsidRPr="00C051D5">
        <w:instrText xml:space="preserve"> FORMCHECKBOX </w:instrText>
      </w:r>
      <w:r w:rsidRPr="00C051D5">
        <w:fldChar w:fldCharType="separate"/>
      </w:r>
      <w:r w:rsidRPr="00C051D5">
        <w:fldChar w:fldCharType="end"/>
      </w:r>
      <w:bookmarkEnd w:id="7"/>
      <w:r w:rsidRPr="00C051D5">
        <w:t xml:space="preserve">  Rotor </w:t>
      </w:r>
      <w:r w:rsidR="00384BAC">
        <w:t>w</w:t>
      </w:r>
      <w:r w:rsidRPr="00C051D5">
        <w:t>ing</w:t>
      </w:r>
    </w:p>
    <w:p w14:paraId="53970AA3" w14:textId="77777777" w:rsidR="00561714" w:rsidRPr="00C051D5" w:rsidRDefault="00561714" w:rsidP="00A738AC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3420"/>
          <w:tab w:val="left" w:pos="5130"/>
          <w:tab w:val="left" w:pos="7560"/>
          <w:tab w:val="left" w:pos="10440"/>
        </w:tabs>
        <w:spacing w:after="0"/>
      </w:pPr>
      <w:r w:rsidRPr="00C051D5"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14"/>
      <w:r w:rsidRPr="00C051D5">
        <w:instrText xml:space="preserve"> FORMCHECKBOX </w:instrText>
      </w:r>
      <w:r w:rsidRPr="00C051D5">
        <w:fldChar w:fldCharType="separate"/>
      </w:r>
      <w:r w:rsidRPr="00C051D5">
        <w:fldChar w:fldCharType="end"/>
      </w:r>
      <w:bookmarkEnd w:id="8"/>
      <w:r w:rsidRPr="00C051D5">
        <w:t xml:space="preserve">  Other (specify): </w:t>
      </w:r>
      <w:r w:rsidRPr="00C051D5">
        <w:rPr>
          <w:u w:val="single"/>
        </w:rPr>
        <w:tab/>
      </w:r>
    </w:p>
    <w:p w14:paraId="648001C7" w14:textId="4EBED71C" w:rsidR="00561714" w:rsidRDefault="00561714" w:rsidP="00E7109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1350"/>
          <w:tab w:val="left" w:pos="2070"/>
          <w:tab w:val="left" w:pos="5130"/>
          <w:tab w:val="left" w:pos="6480"/>
          <w:tab w:val="left" w:pos="10440"/>
        </w:tabs>
        <w:spacing w:after="0"/>
      </w:pPr>
      <w:r w:rsidRPr="00C051D5">
        <w:t>Land:</w:t>
      </w:r>
      <w:r>
        <w:tab/>
      </w:r>
      <w:r w:rsidRPr="00C051D5"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6"/>
      <w:r w:rsidRPr="00C051D5">
        <w:instrText xml:space="preserve"> FORMCHECKBOX </w:instrText>
      </w:r>
      <w:r w:rsidRPr="00C051D5">
        <w:fldChar w:fldCharType="separate"/>
      </w:r>
      <w:r w:rsidRPr="00C051D5">
        <w:fldChar w:fldCharType="end"/>
      </w:r>
      <w:bookmarkEnd w:id="9"/>
      <w:r w:rsidRPr="00C051D5">
        <w:t xml:space="preserve">  SEL</w:t>
      </w:r>
      <w:r w:rsidR="00E71095">
        <w:tab/>
      </w:r>
      <w:r w:rsidRPr="00C051D5"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heck7"/>
      <w:r w:rsidRPr="00C051D5">
        <w:instrText xml:space="preserve"> FORMCHECKBOX </w:instrText>
      </w:r>
      <w:r w:rsidRPr="00C051D5">
        <w:fldChar w:fldCharType="separate"/>
      </w:r>
      <w:r w:rsidRPr="00C051D5">
        <w:fldChar w:fldCharType="end"/>
      </w:r>
      <w:bookmarkEnd w:id="10"/>
      <w:r>
        <w:t xml:space="preserve"> </w:t>
      </w:r>
      <w:r w:rsidRPr="00C051D5">
        <w:t xml:space="preserve"> MEL</w:t>
      </w:r>
    </w:p>
    <w:p w14:paraId="1DD12515" w14:textId="5A26823B" w:rsidR="00561714" w:rsidRDefault="00561714" w:rsidP="00E7109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1350"/>
          <w:tab w:val="left" w:pos="2070"/>
          <w:tab w:val="left" w:pos="5130"/>
          <w:tab w:val="left" w:pos="6480"/>
          <w:tab w:val="left" w:pos="10440"/>
        </w:tabs>
        <w:spacing w:after="0"/>
      </w:pPr>
      <w:r w:rsidRPr="00C051D5">
        <w:t>Instructor:</w:t>
      </w:r>
      <w:r>
        <w:tab/>
      </w:r>
      <w:r w:rsidRPr="00C051D5"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heck8"/>
      <w:r w:rsidRPr="00C051D5">
        <w:instrText xml:space="preserve"> FORMCHECKBOX </w:instrText>
      </w:r>
      <w:r w:rsidRPr="00C051D5">
        <w:fldChar w:fldCharType="separate"/>
      </w:r>
      <w:r w:rsidRPr="00C051D5">
        <w:fldChar w:fldCharType="end"/>
      </w:r>
      <w:bookmarkEnd w:id="11"/>
      <w:r w:rsidRPr="00C051D5">
        <w:t xml:space="preserve">  CFI</w:t>
      </w:r>
      <w:r w:rsidR="00E71095">
        <w:tab/>
      </w:r>
      <w:r w:rsidRPr="00C051D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heck9"/>
      <w:r w:rsidRPr="00C051D5">
        <w:instrText xml:space="preserve"> FORMCHECKBOX </w:instrText>
      </w:r>
      <w:r w:rsidRPr="00C051D5">
        <w:fldChar w:fldCharType="separate"/>
      </w:r>
      <w:r w:rsidRPr="00C051D5">
        <w:fldChar w:fldCharType="end"/>
      </w:r>
      <w:bookmarkEnd w:id="12"/>
      <w:r w:rsidRPr="00C051D5">
        <w:t xml:space="preserve">  CFII</w:t>
      </w:r>
    </w:p>
    <w:p w14:paraId="7B885EC8" w14:textId="5864E228" w:rsidR="00561714" w:rsidRPr="00C051D5" w:rsidRDefault="00561714" w:rsidP="00E7109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1350"/>
          <w:tab w:val="left" w:pos="2070"/>
          <w:tab w:val="left" w:pos="5130"/>
          <w:tab w:val="left" w:pos="6480"/>
          <w:tab w:val="left" w:pos="10440"/>
        </w:tabs>
        <w:spacing w:after="0"/>
      </w:pPr>
      <w:r w:rsidRPr="00C051D5">
        <w:t>Sea:</w:t>
      </w:r>
      <w:r>
        <w:tab/>
      </w:r>
      <w:r w:rsidRPr="00C051D5"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heck11"/>
      <w:r w:rsidRPr="00C051D5">
        <w:instrText xml:space="preserve"> FORMCHECKBOX </w:instrText>
      </w:r>
      <w:r w:rsidRPr="00C051D5">
        <w:fldChar w:fldCharType="separate"/>
      </w:r>
      <w:r w:rsidRPr="00C051D5">
        <w:fldChar w:fldCharType="end"/>
      </w:r>
      <w:bookmarkEnd w:id="13"/>
      <w:r w:rsidRPr="00C051D5">
        <w:t xml:space="preserve">  SEL</w:t>
      </w:r>
      <w:r w:rsidR="00E71095">
        <w:tab/>
      </w:r>
      <w:r w:rsidRPr="00C051D5"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heck12"/>
      <w:r w:rsidRPr="00C051D5">
        <w:instrText xml:space="preserve"> FORMCHECKBOX </w:instrText>
      </w:r>
      <w:r w:rsidRPr="00C051D5">
        <w:fldChar w:fldCharType="separate"/>
      </w:r>
      <w:r w:rsidRPr="00C051D5">
        <w:fldChar w:fldCharType="end"/>
      </w:r>
      <w:bookmarkEnd w:id="14"/>
      <w:r w:rsidRPr="00C051D5">
        <w:t xml:space="preserve">  MEL</w:t>
      </w:r>
    </w:p>
    <w:p w14:paraId="1C9CD548" w14:textId="77777777" w:rsidR="00A738AC" w:rsidRDefault="00A738AC" w:rsidP="00B335A2">
      <w:pPr>
        <w:tabs>
          <w:tab w:val="left" w:pos="2160"/>
          <w:tab w:val="left" w:pos="5130"/>
          <w:tab w:val="left" w:pos="7560"/>
          <w:tab w:val="left" w:pos="10440"/>
        </w:tabs>
        <w:spacing w:before="240" w:after="0"/>
        <w:sectPr w:rsidR="00A738AC" w:rsidSect="007A1E91">
          <w:type w:val="continuous"/>
          <w:pgSz w:w="12240" w:h="15840" w:code="1"/>
          <w:pgMar w:top="1440" w:right="720" w:bottom="720" w:left="720" w:header="547" w:footer="245" w:gutter="0"/>
          <w:cols w:num="2" w:space="432" w:equalWidth="0">
            <w:col w:w="6912" w:space="432"/>
            <w:col w:w="3456"/>
          </w:cols>
          <w:docGrid w:linePitch="360"/>
        </w:sectPr>
      </w:pPr>
    </w:p>
    <w:p w14:paraId="6131E26C" w14:textId="2097019F" w:rsidR="00A57154" w:rsidRPr="00C051D5" w:rsidRDefault="00A57154" w:rsidP="00BF4085">
      <w:pPr>
        <w:tabs>
          <w:tab w:val="left" w:pos="7380"/>
          <w:tab w:val="left" w:pos="10440"/>
        </w:tabs>
        <w:spacing w:before="120" w:after="120"/>
      </w:pPr>
      <w:r w:rsidRPr="00C051D5">
        <w:t xml:space="preserve">Employer: </w:t>
      </w:r>
      <w:r w:rsidRPr="00C051D5">
        <w:rPr>
          <w:u w:val="single"/>
        </w:rPr>
        <w:tab/>
      </w:r>
      <w:r w:rsidRPr="00C051D5">
        <w:t xml:space="preserve"> Date </w:t>
      </w:r>
      <w:r w:rsidR="00384BAC">
        <w:t>e</w:t>
      </w:r>
      <w:r w:rsidRPr="00C051D5">
        <w:t xml:space="preserve">mployed: </w:t>
      </w:r>
      <w:r w:rsidRPr="00C051D5">
        <w:rPr>
          <w:u w:val="single"/>
        </w:rPr>
        <w:tab/>
      </w:r>
    </w:p>
    <w:p w14:paraId="51C82279" w14:textId="29125DD9" w:rsidR="00A57154" w:rsidRPr="00C051D5" w:rsidRDefault="00151698" w:rsidP="00B335A2">
      <w:pPr>
        <w:tabs>
          <w:tab w:val="left" w:pos="5310"/>
          <w:tab w:val="left" w:pos="10440"/>
        </w:tabs>
        <w:rPr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C02A5FA" wp14:editId="3686B2D9">
                <wp:simplePos x="0" y="0"/>
                <wp:positionH relativeFrom="column">
                  <wp:posOffset>0</wp:posOffset>
                </wp:positionH>
                <wp:positionV relativeFrom="paragraph">
                  <wp:posOffset>277866</wp:posOffset>
                </wp:positionV>
                <wp:extent cx="6858000" cy="0"/>
                <wp:effectExtent l="0" t="19050" r="19050" b="19050"/>
                <wp:wrapNone/>
                <wp:docPr id="89307534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4E46BA6" id="Straight Connector 11" o:spid="_x0000_s1026" style="position:absolute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21.9pt" to="540pt,2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" strokecolor="#009ae4 [3204]" strokeweight="2.25pt">
                <v:stroke joinstyle="miter"/>
              </v:line>
            </w:pict>
          </mc:Fallback>
        </mc:AlternateContent>
      </w:r>
      <w:r w:rsidR="00A57154" w:rsidRPr="00C051D5">
        <w:t xml:space="preserve">Occupation: </w:t>
      </w:r>
      <w:r w:rsidR="00A57154" w:rsidRPr="00C051D5">
        <w:rPr>
          <w:u w:val="single"/>
        </w:rPr>
        <w:tab/>
      </w:r>
      <w:r w:rsidR="00A57154" w:rsidRPr="00C051D5">
        <w:t xml:space="preserve"> Percent</w:t>
      </w:r>
      <w:r w:rsidR="004C5953">
        <w:t xml:space="preserve"> of</w:t>
      </w:r>
      <w:r w:rsidR="00A57154" w:rsidRPr="00C051D5">
        <w:t xml:space="preserve"> time spent on non-flying duties: </w:t>
      </w:r>
      <w:r w:rsidR="00A57154" w:rsidRPr="00C051D5">
        <w:rPr>
          <w:u w:val="single"/>
        </w:rPr>
        <w:tab/>
      </w:r>
    </w:p>
    <w:p w14:paraId="677CB6E4" w14:textId="50AD947E" w:rsidR="00A57154" w:rsidRPr="00151698" w:rsidRDefault="00A57154" w:rsidP="00351EAD">
      <w:pPr>
        <w:pStyle w:val="Subheading3"/>
        <w:tabs>
          <w:tab w:val="left" w:pos="10800"/>
        </w:tabs>
        <w:spacing w:before="240" w:after="60"/>
        <w:rPr>
          <w:color w:val="auto"/>
        </w:rPr>
      </w:pPr>
      <w:r w:rsidRPr="00151698">
        <w:rPr>
          <w:color w:val="auto"/>
        </w:rPr>
        <w:t xml:space="preserve">Pilot </w:t>
      </w:r>
      <w:r w:rsidR="00384BAC">
        <w:rPr>
          <w:color w:val="auto"/>
        </w:rPr>
        <w:t>e</w:t>
      </w:r>
      <w:r w:rsidRPr="00151698">
        <w:rPr>
          <w:color w:val="auto"/>
        </w:rPr>
        <w:t>xperience</w:t>
      </w:r>
      <w:r w:rsidR="007002A9" w:rsidRPr="00151698">
        <w:rPr>
          <w:color w:val="auto"/>
        </w:rPr>
        <w:t xml:space="preserve"> </w:t>
      </w:r>
      <w:r w:rsidR="007002A9" w:rsidRPr="00151698">
        <w:rPr>
          <w:color w:val="auto"/>
          <w:sz w:val="20"/>
          <w:szCs w:val="20"/>
        </w:rPr>
        <w:t>– All experience relevant to the aircraft to be insured must be completed.</w:t>
      </w:r>
      <w:r w:rsidRPr="00151698">
        <w:rPr>
          <w:color w:val="auto"/>
        </w:rPr>
        <w:tab/>
      </w:r>
    </w:p>
    <w:p w14:paraId="56003D02" w14:textId="46D6249A" w:rsidR="00EB55F1" w:rsidRPr="007B3D81" w:rsidRDefault="00EB55F1" w:rsidP="00B335A2">
      <w:pPr>
        <w:widowControl/>
        <w:tabs>
          <w:tab w:val="left" w:pos="1768"/>
          <w:tab w:val="left" w:pos="1990"/>
          <w:tab w:val="left" w:pos="2670"/>
          <w:tab w:val="left" w:pos="2892"/>
          <w:tab w:val="left" w:pos="3572"/>
          <w:tab w:val="left" w:pos="3794"/>
          <w:tab w:val="left" w:pos="4474"/>
          <w:tab w:val="left" w:pos="5114"/>
          <w:tab w:val="left" w:pos="6102"/>
          <w:tab w:val="left" w:pos="6360"/>
          <w:tab w:val="left" w:pos="7040"/>
          <w:tab w:val="left" w:pos="7298"/>
          <w:tab w:val="left" w:pos="7978"/>
        </w:tabs>
        <w:wordWrap/>
        <w:autoSpaceDE/>
        <w:autoSpaceDN/>
        <w:spacing w:after="0" w:line="240" w:lineRule="auto"/>
        <w:rPr>
          <w:rFonts w:eastAsia="Times New Roman" w:cstheme="minorHAnsi"/>
          <w:color w:val="000000"/>
          <w:szCs w:val="20"/>
          <w:lang w:val="en-US" w:eastAsia="en-US"/>
          <w14:ligatures w14:val="none"/>
        </w:rPr>
      </w:pPr>
      <w:r w:rsidRPr="00D96221">
        <w:rPr>
          <w:rFonts w:eastAsia="Times New Roman" w:cstheme="minorHAnsi"/>
          <w:szCs w:val="20"/>
          <w:lang w:val="en-US" w:eastAsia="en-US"/>
          <w14:ligatures w14:val="none"/>
        </w:rPr>
        <w:tab/>
      </w:r>
      <w:r w:rsidRPr="00D96221">
        <w:rPr>
          <w:rFonts w:eastAsia="Times New Roman" w:cstheme="minorHAnsi"/>
          <w:szCs w:val="20"/>
          <w:lang w:val="en-US" w:eastAsia="en-US"/>
          <w14:ligatures w14:val="none"/>
        </w:rPr>
        <w:tab/>
      </w:r>
      <w:r w:rsidR="00DE6726">
        <w:rPr>
          <w:rFonts w:eastAsia="Times New Roman" w:cstheme="minorHAnsi"/>
          <w:szCs w:val="20"/>
          <w:lang w:val="en-US" w:eastAsia="en-US"/>
          <w14:ligatures w14:val="none"/>
        </w:rPr>
        <w:tab/>
      </w:r>
      <w:r w:rsidRPr="00D96221">
        <w:rPr>
          <w:rFonts w:eastAsia="Times New Roman" w:cstheme="minorHAnsi"/>
          <w:color w:val="000000"/>
          <w:szCs w:val="20"/>
          <w:lang w:val="en-US" w:eastAsia="en-US"/>
          <w14:ligatures w14:val="none"/>
        </w:rPr>
        <w:t>Total</w:t>
      </w:r>
      <w:r w:rsidRPr="00D96221">
        <w:rPr>
          <w:rFonts w:eastAsia="Times New Roman" w:cstheme="minorHAnsi"/>
          <w:color w:val="000000"/>
          <w:szCs w:val="20"/>
          <w:lang w:val="en-US" w:eastAsia="en-US"/>
          <w14:ligatures w14:val="none"/>
        </w:rPr>
        <w:tab/>
      </w:r>
      <w:r w:rsidR="007B3D81">
        <w:rPr>
          <w:rFonts w:eastAsia="Times New Roman" w:cstheme="minorHAnsi"/>
          <w:color w:val="000000"/>
          <w:szCs w:val="20"/>
          <w:lang w:val="en-US" w:eastAsia="en-US"/>
          <w14:ligatures w14:val="none"/>
        </w:rPr>
        <w:t xml:space="preserve">12 </w:t>
      </w:r>
      <w:r w:rsidR="00384BAC">
        <w:rPr>
          <w:rFonts w:eastAsia="Times New Roman" w:cstheme="minorHAnsi"/>
          <w:color w:val="000000"/>
          <w:szCs w:val="20"/>
          <w:lang w:val="en-US" w:eastAsia="en-US"/>
          <w14:ligatures w14:val="none"/>
        </w:rPr>
        <w:t>mos.</w:t>
      </w:r>
      <w:r w:rsidRPr="00D96221">
        <w:rPr>
          <w:rFonts w:eastAsia="Times New Roman" w:cstheme="minorHAnsi"/>
          <w:color w:val="000000"/>
          <w:szCs w:val="20"/>
          <w:lang w:val="en-US" w:eastAsia="en-US"/>
          <w14:ligatures w14:val="none"/>
        </w:rPr>
        <w:tab/>
        <w:t>90</w:t>
      </w:r>
      <w:r w:rsidR="007B3D81">
        <w:rPr>
          <w:rFonts w:eastAsia="Times New Roman" w:cstheme="minorHAnsi"/>
          <w:color w:val="000000"/>
          <w:szCs w:val="20"/>
          <w:lang w:val="en-US" w:eastAsia="en-US"/>
          <w14:ligatures w14:val="none"/>
        </w:rPr>
        <w:t xml:space="preserve"> </w:t>
      </w:r>
      <w:r w:rsidR="00384BAC">
        <w:rPr>
          <w:rFonts w:eastAsia="Times New Roman" w:cstheme="minorHAnsi"/>
          <w:color w:val="000000"/>
          <w:szCs w:val="20"/>
          <w:lang w:val="en-US" w:eastAsia="en-US"/>
          <w14:ligatures w14:val="none"/>
        </w:rPr>
        <w:t>d</w:t>
      </w:r>
      <w:r w:rsidR="007B3D81">
        <w:rPr>
          <w:rFonts w:eastAsia="Times New Roman" w:cstheme="minorHAnsi"/>
          <w:color w:val="000000"/>
          <w:szCs w:val="20"/>
          <w:lang w:val="en-US" w:eastAsia="en-US"/>
          <w14:ligatures w14:val="none"/>
        </w:rPr>
        <w:t>ays</w:t>
      </w:r>
    </w:p>
    <w:p w14:paraId="6150607D" w14:textId="77777777" w:rsidR="00A738AC" w:rsidRDefault="00A738AC" w:rsidP="00DE6726">
      <w:pPr>
        <w:widowControl/>
        <w:tabs>
          <w:tab w:val="left" w:pos="2670"/>
          <w:tab w:val="left" w:pos="3330"/>
          <w:tab w:val="left" w:pos="3572"/>
          <w:tab w:val="left" w:pos="4320"/>
          <w:tab w:val="left" w:pos="4474"/>
          <w:tab w:val="left" w:pos="5114"/>
          <w:tab w:val="left" w:pos="6102"/>
          <w:tab w:val="left" w:pos="6360"/>
          <w:tab w:val="left" w:pos="7040"/>
          <w:tab w:val="left" w:pos="7298"/>
          <w:tab w:val="left" w:pos="7978"/>
        </w:tabs>
        <w:wordWrap/>
        <w:autoSpaceDE/>
        <w:autoSpaceDN/>
        <w:spacing w:after="0" w:line="240" w:lineRule="auto"/>
        <w:rPr>
          <w:rFonts w:eastAsia="Times New Roman" w:cstheme="minorHAnsi"/>
          <w:b/>
          <w:bCs/>
          <w:color w:val="000000"/>
          <w:szCs w:val="20"/>
          <w:lang w:val="en-US" w:eastAsia="en-US"/>
          <w14:ligatures w14:val="none"/>
        </w:rPr>
        <w:sectPr w:rsidR="00A738AC" w:rsidSect="007A1E91">
          <w:type w:val="continuous"/>
          <w:pgSz w:w="12240" w:h="15840" w:code="1"/>
          <w:pgMar w:top="1440" w:right="720" w:bottom="720" w:left="720" w:header="547" w:footer="245" w:gutter="0"/>
          <w:cols w:space="425"/>
          <w:docGrid w:linePitch="360"/>
        </w:sectPr>
      </w:pPr>
    </w:p>
    <w:p w14:paraId="0287220C" w14:textId="75944E0B" w:rsidR="00302BE0" w:rsidRDefault="00302BE0" w:rsidP="00DE6726">
      <w:pPr>
        <w:widowControl/>
        <w:tabs>
          <w:tab w:val="left" w:pos="1350"/>
          <w:tab w:val="left" w:pos="2670"/>
          <w:tab w:val="left" w:pos="3330"/>
          <w:tab w:val="left" w:pos="3572"/>
          <w:tab w:val="left" w:pos="4320"/>
          <w:tab w:val="left" w:pos="4474"/>
          <w:tab w:val="left" w:pos="5114"/>
          <w:tab w:val="left" w:pos="6102"/>
          <w:tab w:val="left" w:pos="6360"/>
          <w:tab w:val="left" w:pos="7040"/>
          <w:tab w:val="left" w:pos="7298"/>
          <w:tab w:val="left" w:pos="7978"/>
        </w:tabs>
        <w:wordWrap/>
        <w:autoSpaceDE/>
        <w:autoSpaceDN/>
        <w:spacing w:after="0" w:line="240" w:lineRule="auto"/>
        <w:rPr>
          <w:rFonts w:eastAsia="Times New Roman" w:cstheme="minorHAnsi"/>
          <w:b/>
          <w:bCs/>
          <w:color w:val="000000"/>
          <w:szCs w:val="20"/>
          <w:lang w:val="en-US" w:eastAsia="en-US"/>
          <w14:ligatures w14:val="none"/>
        </w:rPr>
      </w:pPr>
      <w:r>
        <w:rPr>
          <w:rFonts w:eastAsia="Times New Roman" w:cstheme="minorHAnsi"/>
          <w:b/>
          <w:bCs/>
          <w:color w:val="000000"/>
          <w:szCs w:val="20"/>
          <w:lang w:val="en-US" w:eastAsia="en-US"/>
          <w14:ligatures w14:val="none"/>
        </w:rPr>
        <w:t xml:space="preserve">All </w:t>
      </w:r>
      <w:r w:rsidR="00384BAC">
        <w:rPr>
          <w:rFonts w:eastAsia="Times New Roman" w:cstheme="minorHAnsi"/>
          <w:b/>
          <w:bCs/>
          <w:color w:val="000000"/>
          <w:szCs w:val="20"/>
          <w:lang w:val="en-US" w:eastAsia="en-US"/>
          <w14:ligatures w14:val="none"/>
        </w:rPr>
        <w:t>a</w:t>
      </w:r>
      <w:r>
        <w:rPr>
          <w:rFonts w:eastAsia="Times New Roman" w:cstheme="minorHAnsi"/>
          <w:b/>
          <w:bCs/>
          <w:color w:val="000000"/>
          <w:szCs w:val="20"/>
          <w:lang w:val="en-US" w:eastAsia="en-US"/>
          <w14:ligatures w14:val="none"/>
        </w:rPr>
        <w:t>ircraft:</w:t>
      </w:r>
      <w:r>
        <w:rPr>
          <w:rFonts w:eastAsia="Times New Roman" w:cstheme="minorHAnsi"/>
          <w:b/>
          <w:bCs/>
          <w:color w:val="000000"/>
          <w:szCs w:val="20"/>
          <w:lang w:val="en-US" w:eastAsia="en-US"/>
          <w14:ligatures w14:val="none"/>
        </w:rPr>
        <w:tab/>
      </w:r>
      <w:r>
        <w:rPr>
          <w:rFonts w:eastAsia="Times New Roman" w:cstheme="minorHAnsi"/>
          <w:b/>
          <w:bCs/>
          <w:color w:val="000000"/>
          <w:szCs w:val="20"/>
          <w:lang w:val="en-US" w:eastAsia="en-US"/>
          <w14:ligatures w14:val="none"/>
        </w:rPr>
        <w:tab/>
      </w:r>
      <w:r w:rsidRPr="00302BE0">
        <w:rPr>
          <w:rFonts w:eastAsia="Times New Roman" w:cstheme="minorHAnsi"/>
          <w:b/>
          <w:bCs/>
          <w:color w:val="000000"/>
          <w:szCs w:val="20"/>
          <w:u w:val="single"/>
          <w:lang w:val="en-US" w:eastAsia="en-US"/>
          <w14:ligatures w14:val="none"/>
        </w:rPr>
        <w:tab/>
      </w:r>
      <w:r>
        <w:rPr>
          <w:rFonts w:eastAsia="Times New Roman" w:cstheme="minorHAnsi"/>
          <w:b/>
          <w:bCs/>
          <w:color w:val="000000"/>
          <w:szCs w:val="20"/>
          <w:lang w:val="en-US" w:eastAsia="en-US"/>
          <w14:ligatures w14:val="none"/>
        </w:rPr>
        <w:tab/>
      </w:r>
      <w:r w:rsidRPr="00302BE0">
        <w:rPr>
          <w:rFonts w:eastAsia="Times New Roman" w:cstheme="minorHAnsi"/>
          <w:b/>
          <w:bCs/>
          <w:color w:val="000000"/>
          <w:szCs w:val="20"/>
          <w:u w:val="single"/>
          <w:lang w:val="en-US" w:eastAsia="en-US"/>
          <w14:ligatures w14:val="none"/>
        </w:rPr>
        <w:tab/>
      </w:r>
      <w:r>
        <w:rPr>
          <w:rFonts w:eastAsia="Times New Roman" w:cstheme="minorHAnsi"/>
          <w:b/>
          <w:bCs/>
          <w:color w:val="000000"/>
          <w:szCs w:val="20"/>
          <w:lang w:val="en-US" w:eastAsia="en-US"/>
          <w14:ligatures w14:val="none"/>
        </w:rPr>
        <w:tab/>
      </w:r>
      <w:r w:rsidRPr="00302BE0">
        <w:rPr>
          <w:rFonts w:eastAsia="Times New Roman" w:cstheme="minorHAnsi"/>
          <w:b/>
          <w:bCs/>
          <w:color w:val="000000"/>
          <w:szCs w:val="20"/>
          <w:u w:val="single"/>
          <w:lang w:val="en-US" w:eastAsia="en-US"/>
          <w14:ligatures w14:val="none"/>
        </w:rPr>
        <w:tab/>
      </w:r>
    </w:p>
    <w:p w14:paraId="73800D6E" w14:textId="6E5086A9" w:rsidR="00EB55F1" w:rsidRPr="00D96221" w:rsidRDefault="00DE6726" w:rsidP="007A1E91">
      <w:pPr>
        <w:widowControl/>
        <w:tabs>
          <w:tab w:val="left" w:pos="1350"/>
          <w:tab w:val="left" w:pos="2670"/>
          <w:tab w:val="left" w:pos="3330"/>
          <w:tab w:val="left" w:pos="3572"/>
          <w:tab w:val="left" w:pos="4320"/>
          <w:tab w:val="left" w:pos="4474"/>
          <w:tab w:val="left" w:pos="5114"/>
          <w:tab w:val="left" w:pos="6102"/>
          <w:tab w:val="left" w:pos="6360"/>
          <w:tab w:val="left" w:pos="7040"/>
          <w:tab w:val="left" w:pos="7298"/>
          <w:tab w:val="left" w:pos="7978"/>
        </w:tabs>
        <w:wordWrap/>
        <w:autoSpaceDE/>
        <w:autoSpaceDN/>
        <w:spacing w:before="120" w:after="0" w:line="240" w:lineRule="auto"/>
        <w:rPr>
          <w:rFonts w:eastAsia="Times New Roman" w:cstheme="minorHAnsi"/>
          <w:color w:val="000000"/>
          <w:szCs w:val="20"/>
          <w:lang w:val="en-US" w:eastAsia="en-US"/>
          <w14:ligatures w14:val="none"/>
        </w:rPr>
      </w:pPr>
      <w:r w:rsidRPr="00DE6726">
        <w:rPr>
          <w:rFonts w:eastAsia="Times New Roman" w:cstheme="minorHAnsi"/>
          <w:b/>
          <w:bCs/>
          <w:color w:val="000000"/>
          <w:szCs w:val="20"/>
          <w:lang w:val="en-US" w:eastAsia="en-US"/>
          <w14:ligatures w14:val="none"/>
        </w:rPr>
        <w:t xml:space="preserve">Fixed </w:t>
      </w:r>
      <w:r w:rsidR="00384BAC">
        <w:rPr>
          <w:rFonts w:eastAsia="Times New Roman" w:cstheme="minorHAnsi"/>
          <w:b/>
          <w:bCs/>
          <w:color w:val="000000"/>
          <w:szCs w:val="20"/>
          <w:lang w:val="en-US" w:eastAsia="en-US"/>
          <w14:ligatures w14:val="none"/>
        </w:rPr>
        <w:t>w</w:t>
      </w:r>
      <w:r w:rsidRPr="00DE6726">
        <w:rPr>
          <w:rFonts w:eastAsia="Times New Roman" w:cstheme="minorHAnsi"/>
          <w:b/>
          <w:bCs/>
          <w:color w:val="000000"/>
          <w:szCs w:val="20"/>
          <w:lang w:val="en-US" w:eastAsia="en-US"/>
          <w14:ligatures w14:val="none"/>
        </w:rPr>
        <w:t>ing</w:t>
      </w:r>
      <w:r>
        <w:rPr>
          <w:rFonts w:eastAsia="Times New Roman" w:cstheme="minorHAnsi"/>
          <w:color w:val="000000"/>
          <w:szCs w:val="20"/>
          <w:lang w:val="en-US" w:eastAsia="en-US"/>
          <w14:ligatures w14:val="none"/>
        </w:rPr>
        <w:tab/>
      </w:r>
      <w:r w:rsidR="00EB55F1" w:rsidRPr="00D96221">
        <w:rPr>
          <w:rFonts w:eastAsia="Times New Roman" w:cstheme="minorHAnsi"/>
          <w:color w:val="000000"/>
          <w:szCs w:val="20"/>
          <w:lang w:val="en-US" w:eastAsia="en-US"/>
          <w14:ligatures w14:val="none"/>
        </w:rPr>
        <w:t>Single</w:t>
      </w:r>
      <w:r>
        <w:rPr>
          <w:rFonts w:eastAsia="Times New Roman" w:cstheme="minorHAnsi"/>
          <w:color w:val="000000"/>
          <w:szCs w:val="20"/>
          <w:lang w:val="en-US" w:eastAsia="en-US"/>
          <w14:ligatures w14:val="none"/>
        </w:rPr>
        <w:t xml:space="preserve"> </w:t>
      </w:r>
      <w:r w:rsidR="00384BAC">
        <w:rPr>
          <w:rFonts w:eastAsia="Times New Roman" w:cstheme="minorHAnsi"/>
          <w:color w:val="000000"/>
          <w:szCs w:val="20"/>
          <w:lang w:val="en-US" w:eastAsia="en-US"/>
          <w14:ligatures w14:val="none"/>
        </w:rPr>
        <w:t>e</w:t>
      </w:r>
      <w:r w:rsidR="00EB55F1" w:rsidRPr="00D96221">
        <w:rPr>
          <w:rFonts w:eastAsia="Times New Roman" w:cstheme="minorHAnsi"/>
          <w:color w:val="000000"/>
          <w:szCs w:val="20"/>
          <w:lang w:val="en-US" w:eastAsia="en-US"/>
          <w14:ligatures w14:val="none"/>
        </w:rPr>
        <w:t>ngine:</w:t>
      </w:r>
      <w:r w:rsidR="00EB55F1" w:rsidRPr="00D96221">
        <w:rPr>
          <w:rFonts w:eastAsia="Times New Roman" w:cstheme="minorHAnsi"/>
          <w:color w:val="000000"/>
          <w:szCs w:val="20"/>
          <w:lang w:val="en-US" w:eastAsia="en-US"/>
          <w14:ligatures w14:val="none"/>
        </w:rPr>
        <w:tab/>
      </w:r>
      <w:r w:rsidR="00EB55F1" w:rsidRPr="00D96221">
        <w:rPr>
          <w:rFonts w:eastAsia="Times New Roman" w:cstheme="minorHAnsi"/>
          <w:i/>
          <w:iCs/>
          <w:color w:val="000000"/>
          <w:szCs w:val="20"/>
          <w:u w:val="single"/>
          <w:lang w:val="en-US" w:eastAsia="en-US"/>
          <w14:ligatures w14:val="none"/>
        </w:rPr>
        <w:tab/>
      </w:r>
      <w:r w:rsidR="00EB55F1" w:rsidRPr="00D96221">
        <w:rPr>
          <w:rFonts w:eastAsia="Times New Roman" w:cstheme="minorHAnsi"/>
          <w:color w:val="000000"/>
          <w:szCs w:val="20"/>
          <w:lang w:val="en-US" w:eastAsia="en-US"/>
          <w14:ligatures w14:val="none"/>
        </w:rPr>
        <w:tab/>
      </w:r>
      <w:r w:rsidR="00EB55F1" w:rsidRPr="00D96221">
        <w:rPr>
          <w:rFonts w:eastAsia="Times New Roman" w:cstheme="minorHAnsi"/>
          <w:color w:val="000000"/>
          <w:szCs w:val="20"/>
          <w:u w:val="single"/>
          <w:lang w:val="en-US" w:eastAsia="en-US"/>
          <w14:ligatures w14:val="none"/>
        </w:rPr>
        <w:tab/>
      </w:r>
      <w:r w:rsidRPr="00DE6726">
        <w:rPr>
          <w:rFonts w:eastAsia="Times New Roman" w:cstheme="minorHAnsi"/>
          <w:color w:val="000000"/>
          <w:szCs w:val="20"/>
          <w:lang w:val="en-US" w:eastAsia="en-US"/>
          <w14:ligatures w14:val="none"/>
        </w:rPr>
        <w:tab/>
      </w:r>
      <w:r>
        <w:rPr>
          <w:rFonts w:eastAsia="Times New Roman" w:cstheme="minorHAnsi"/>
          <w:color w:val="000000"/>
          <w:szCs w:val="20"/>
          <w:u w:val="single"/>
          <w:lang w:val="en-US" w:eastAsia="en-US"/>
          <w14:ligatures w14:val="none"/>
        </w:rPr>
        <w:tab/>
      </w:r>
    </w:p>
    <w:p w14:paraId="12902A27" w14:textId="32527EB6" w:rsidR="00EB55F1" w:rsidRPr="00D96221" w:rsidRDefault="00DE6726" w:rsidP="00DE6726">
      <w:pPr>
        <w:widowControl/>
        <w:tabs>
          <w:tab w:val="left" w:pos="1350"/>
          <w:tab w:val="left" w:pos="2670"/>
          <w:tab w:val="left" w:pos="3330"/>
          <w:tab w:val="left" w:pos="3572"/>
          <w:tab w:val="left" w:pos="4320"/>
          <w:tab w:val="left" w:pos="4474"/>
          <w:tab w:val="left" w:pos="5114"/>
          <w:tab w:val="left" w:pos="6102"/>
          <w:tab w:val="left" w:pos="6360"/>
          <w:tab w:val="left" w:pos="7040"/>
          <w:tab w:val="left" w:pos="7298"/>
          <w:tab w:val="left" w:pos="7978"/>
        </w:tabs>
        <w:wordWrap/>
        <w:autoSpaceDE/>
        <w:autoSpaceDN/>
        <w:spacing w:after="0" w:line="240" w:lineRule="auto"/>
        <w:rPr>
          <w:rFonts w:eastAsia="Times New Roman" w:cstheme="minorHAnsi"/>
          <w:color w:val="000000"/>
          <w:szCs w:val="20"/>
          <w:lang w:val="en-US" w:eastAsia="en-US"/>
          <w14:ligatures w14:val="none"/>
        </w:rPr>
      </w:pPr>
      <w:r>
        <w:rPr>
          <w:rFonts w:eastAsia="Times New Roman" w:cstheme="minorHAnsi"/>
          <w:color w:val="000000"/>
          <w:szCs w:val="20"/>
          <w:lang w:val="en-US" w:eastAsia="en-US"/>
          <w14:ligatures w14:val="none"/>
        </w:rPr>
        <w:tab/>
      </w:r>
      <w:r w:rsidR="00EB55F1" w:rsidRPr="00D96221">
        <w:rPr>
          <w:rFonts w:eastAsia="Times New Roman" w:cstheme="minorHAnsi"/>
          <w:color w:val="000000"/>
          <w:szCs w:val="20"/>
          <w:lang w:val="en-US" w:eastAsia="en-US"/>
          <w14:ligatures w14:val="none"/>
        </w:rPr>
        <w:t>Multi-</w:t>
      </w:r>
      <w:r w:rsidR="00384BAC">
        <w:rPr>
          <w:rFonts w:eastAsia="Times New Roman" w:cstheme="minorHAnsi"/>
          <w:color w:val="000000"/>
          <w:szCs w:val="20"/>
          <w:lang w:val="en-US" w:eastAsia="en-US"/>
          <w14:ligatures w14:val="none"/>
        </w:rPr>
        <w:t>e</w:t>
      </w:r>
      <w:r w:rsidR="00EB55F1" w:rsidRPr="00D96221">
        <w:rPr>
          <w:rFonts w:eastAsia="Times New Roman" w:cstheme="minorHAnsi"/>
          <w:color w:val="000000"/>
          <w:szCs w:val="20"/>
          <w:lang w:val="en-US" w:eastAsia="en-US"/>
          <w14:ligatures w14:val="none"/>
        </w:rPr>
        <w:t>ngine:</w:t>
      </w:r>
      <w:r w:rsidR="00EB55F1" w:rsidRPr="00D96221">
        <w:rPr>
          <w:rFonts w:eastAsia="Times New Roman" w:cstheme="minorHAnsi"/>
          <w:color w:val="000000"/>
          <w:szCs w:val="20"/>
          <w:lang w:val="en-US" w:eastAsia="en-US"/>
          <w14:ligatures w14:val="none"/>
        </w:rPr>
        <w:tab/>
      </w:r>
      <w:r w:rsidR="00EB55F1" w:rsidRPr="00D96221">
        <w:rPr>
          <w:rFonts w:eastAsia="Times New Roman" w:cstheme="minorHAnsi"/>
          <w:color w:val="000000"/>
          <w:szCs w:val="20"/>
          <w:u w:val="single"/>
          <w:lang w:val="en-US" w:eastAsia="en-US"/>
          <w14:ligatures w14:val="none"/>
        </w:rPr>
        <w:tab/>
      </w:r>
      <w:r w:rsidR="00EB55F1" w:rsidRPr="00D96221">
        <w:rPr>
          <w:rFonts w:eastAsia="Times New Roman" w:cstheme="minorHAnsi"/>
          <w:color w:val="000000"/>
          <w:szCs w:val="20"/>
          <w:lang w:val="en-US" w:eastAsia="en-US"/>
          <w14:ligatures w14:val="none"/>
        </w:rPr>
        <w:tab/>
      </w:r>
      <w:r w:rsidR="00EB55F1" w:rsidRPr="00D96221">
        <w:rPr>
          <w:rFonts w:eastAsia="Times New Roman" w:cstheme="minorHAnsi"/>
          <w:color w:val="000000"/>
          <w:szCs w:val="20"/>
          <w:u w:val="single"/>
          <w:lang w:val="en-US" w:eastAsia="en-US"/>
          <w14:ligatures w14:val="none"/>
        </w:rPr>
        <w:tab/>
      </w:r>
      <w:r w:rsidRPr="00DE6726">
        <w:rPr>
          <w:rFonts w:eastAsia="Times New Roman" w:cstheme="minorHAnsi"/>
          <w:color w:val="000000"/>
          <w:szCs w:val="20"/>
          <w:lang w:val="en-US" w:eastAsia="en-US"/>
          <w14:ligatures w14:val="none"/>
        </w:rPr>
        <w:tab/>
      </w:r>
      <w:r>
        <w:rPr>
          <w:rFonts w:eastAsia="Times New Roman" w:cstheme="minorHAnsi"/>
          <w:color w:val="000000"/>
          <w:szCs w:val="20"/>
          <w:u w:val="single"/>
          <w:lang w:val="en-US" w:eastAsia="en-US"/>
          <w14:ligatures w14:val="none"/>
        </w:rPr>
        <w:tab/>
      </w:r>
    </w:p>
    <w:p w14:paraId="3FADE805" w14:textId="39CF0B00" w:rsidR="00EB55F1" w:rsidRPr="00D96221" w:rsidRDefault="00DE6726" w:rsidP="004D6629">
      <w:pPr>
        <w:widowControl/>
        <w:tabs>
          <w:tab w:val="left" w:pos="1350"/>
          <w:tab w:val="left" w:pos="2670"/>
          <w:tab w:val="left" w:pos="3330"/>
          <w:tab w:val="left" w:pos="3572"/>
          <w:tab w:val="left" w:pos="4320"/>
          <w:tab w:val="left" w:pos="4474"/>
          <w:tab w:val="left" w:pos="5114"/>
          <w:tab w:val="left" w:pos="6102"/>
          <w:tab w:val="left" w:pos="6360"/>
          <w:tab w:val="left" w:pos="7040"/>
          <w:tab w:val="left" w:pos="7298"/>
          <w:tab w:val="left" w:pos="7978"/>
        </w:tabs>
        <w:wordWrap/>
        <w:autoSpaceDE/>
        <w:autoSpaceDN/>
        <w:spacing w:after="0" w:line="240" w:lineRule="auto"/>
        <w:rPr>
          <w:rFonts w:eastAsia="Times New Roman" w:cstheme="minorHAnsi"/>
          <w:color w:val="000000"/>
          <w:szCs w:val="20"/>
          <w:lang w:val="en-US" w:eastAsia="en-US"/>
          <w14:ligatures w14:val="none"/>
        </w:rPr>
      </w:pPr>
      <w:r>
        <w:rPr>
          <w:rFonts w:eastAsia="Times New Roman" w:cstheme="minorHAnsi"/>
          <w:color w:val="000000"/>
          <w:szCs w:val="20"/>
          <w:lang w:val="en-US" w:eastAsia="en-US"/>
          <w14:ligatures w14:val="none"/>
        </w:rPr>
        <w:tab/>
      </w:r>
      <w:r w:rsidRPr="00D96221">
        <w:rPr>
          <w:rFonts w:eastAsia="Times New Roman" w:cstheme="minorHAnsi"/>
          <w:color w:val="000000"/>
          <w:szCs w:val="20"/>
          <w:lang w:val="en-US" w:eastAsia="en-US"/>
          <w14:ligatures w14:val="none"/>
        </w:rPr>
        <w:t>Turboprop</w:t>
      </w:r>
      <w:r w:rsidR="00EB55F1" w:rsidRPr="00D96221">
        <w:rPr>
          <w:rFonts w:eastAsia="Times New Roman" w:cstheme="minorHAnsi"/>
          <w:color w:val="000000"/>
          <w:szCs w:val="20"/>
          <w:lang w:val="en-US" w:eastAsia="en-US"/>
          <w14:ligatures w14:val="none"/>
        </w:rPr>
        <w:t>:</w:t>
      </w:r>
      <w:r w:rsidR="00EB55F1" w:rsidRPr="00D96221">
        <w:rPr>
          <w:rFonts w:eastAsia="Times New Roman" w:cstheme="minorHAnsi"/>
          <w:color w:val="000000"/>
          <w:szCs w:val="20"/>
          <w:lang w:val="en-US" w:eastAsia="en-US"/>
          <w14:ligatures w14:val="none"/>
        </w:rPr>
        <w:tab/>
      </w:r>
      <w:r w:rsidR="00EB55F1" w:rsidRPr="00D96221">
        <w:rPr>
          <w:rFonts w:eastAsia="Times New Roman" w:cstheme="minorHAnsi"/>
          <w:color w:val="000000"/>
          <w:szCs w:val="20"/>
          <w:u w:val="single"/>
          <w:lang w:val="en-US" w:eastAsia="en-US"/>
          <w14:ligatures w14:val="none"/>
        </w:rPr>
        <w:tab/>
      </w:r>
      <w:r w:rsidR="00EB55F1" w:rsidRPr="00D96221">
        <w:rPr>
          <w:rFonts w:eastAsia="Times New Roman" w:cstheme="minorHAnsi"/>
          <w:color w:val="000000"/>
          <w:szCs w:val="20"/>
          <w:lang w:val="en-US" w:eastAsia="en-US"/>
          <w14:ligatures w14:val="none"/>
        </w:rPr>
        <w:tab/>
      </w:r>
      <w:r w:rsidR="00EB55F1" w:rsidRPr="00D96221">
        <w:rPr>
          <w:rFonts w:eastAsia="Times New Roman" w:cstheme="minorHAnsi"/>
          <w:color w:val="000000"/>
          <w:szCs w:val="20"/>
          <w:u w:val="single"/>
          <w:lang w:val="en-US" w:eastAsia="en-US"/>
          <w14:ligatures w14:val="none"/>
        </w:rPr>
        <w:tab/>
      </w:r>
      <w:r w:rsidRPr="00DE6726">
        <w:rPr>
          <w:rFonts w:eastAsia="Times New Roman" w:cstheme="minorHAnsi"/>
          <w:color w:val="000000"/>
          <w:szCs w:val="20"/>
          <w:lang w:val="en-US" w:eastAsia="en-US"/>
          <w14:ligatures w14:val="none"/>
        </w:rPr>
        <w:tab/>
      </w:r>
      <w:r>
        <w:rPr>
          <w:rFonts w:eastAsia="Times New Roman" w:cstheme="minorHAnsi"/>
          <w:color w:val="000000"/>
          <w:szCs w:val="20"/>
          <w:u w:val="single"/>
          <w:lang w:val="en-US" w:eastAsia="en-US"/>
          <w14:ligatures w14:val="none"/>
        </w:rPr>
        <w:tab/>
      </w:r>
    </w:p>
    <w:p w14:paraId="18664BC7" w14:textId="77777777" w:rsidR="00302BE0" w:rsidRDefault="00DE6726" w:rsidP="004D6629">
      <w:pPr>
        <w:widowControl/>
        <w:tabs>
          <w:tab w:val="left" w:pos="1350"/>
          <w:tab w:val="left" w:pos="2670"/>
          <w:tab w:val="left" w:pos="3330"/>
          <w:tab w:val="left" w:pos="3572"/>
          <w:tab w:val="left" w:pos="4320"/>
          <w:tab w:val="left" w:pos="4474"/>
          <w:tab w:val="left" w:pos="5114"/>
          <w:tab w:val="left" w:pos="6102"/>
          <w:tab w:val="left" w:pos="6360"/>
          <w:tab w:val="left" w:pos="7040"/>
          <w:tab w:val="left" w:pos="7298"/>
          <w:tab w:val="left" w:pos="7978"/>
        </w:tabs>
        <w:wordWrap/>
        <w:autoSpaceDE/>
        <w:autoSpaceDN/>
        <w:spacing w:after="0" w:line="240" w:lineRule="auto"/>
        <w:rPr>
          <w:rFonts w:eastAsia="Times New Roman" w:cstheme="minorHAnsi"/>
          <w:color w:val="000000"/>
          <w:szCs w:val="20"/>
          <w:u w:val="single"/>
          <w:lang w:val="en-US" w:eastAsia="en-US"/>
          <w14:ligatures w14:val="none"/>
        </w:rPr>
      </w:pPr>
      <w:r>
        <w:rPr>
          <w:rFonts w:eastAsia="Times New Roman" w:cstheme="minorHAnsi"/>
          <w:color w:val="000000"/>
          <w:szCs w:val="20"/>
          <w:lang w:val="en-US" w:eastAsia="en-US"/>
          <w14:ligatures w14:val="none"/>
        </w:rPr>
        <w:tab/>
      </w:r>
      <w:r w:rsidR="00EB55F1" w:rsidRPr="00D96221">
        <w:rPr>
          <w:rFonts w:eastAsia="Times New Roman" w:cstheme="minorHAnsi"/>
          <w:color w:val="000000"/>
          <w:szCs w:val="20"/>
          <w:lang w:val="en-US" w:eastAsia="en-US"/>
          <w14:ligatures w14:val="none"/>
        </w:rPr>
        <w:t>Jet:</w:t>
      </w:r>
      <w:r w:rsidR="00EB55F1" w:rsidRPr="00D96221">
        <w:rPr>
          <w:rFonts w:eastAsia="Times New Roman" w:cstheme="minorHAnsi"/>
          <w:color w:val="000000"/>
          <w:szCs w:val="20"/>
          <w:lang w:val="en-US" w:eastAsia="en-US"/>
          <w14:ligatures w14:val="none"/>
        </w:rPr>
        <w:tab/>
      </w:r>
      <w:r w:rsidR="00EB55F1" w:rsidRPr="00D96221">
        <w:rPr>
          <w:rFonts w:eastAsia="Times New Roman" w:cstheme="minorHAnsi"/>
          <w:color w:val="000000"/>
          <w:szCs w:val="20"/>
          <w:u w:val="single"/>
          <w:lang w:val="en-US" w:eastAsia="en-US"/>
          <w14:ligatures w14:val="none"/>
        </w:rPr>
        <w:tab/>
      </w:r>
      <w:r w:rsidR="00EB55F1" w:rsidRPr="00D96221">
        <w:rPr>
          <w:rFonts w:eastAsia="Times New Roman" w:cstheme="minorHAnsi"/>
          <w:color w:val="000000"/>
          <w:szCs w:val="20"/>
          <w:lang w:val="en-US" w:eastAsia="en-US"/>
          <w14:ligatures w14:val="none"/>
        </w:rPr>
        <w:tab/>
      </w:r>
      <w:r w:rsidR="00EB55F1" w:rsidRPr="00D96221">
        <w:rPr>
          <w:rFonts w:eastAsia="Times New Roman" w:cstheme="minorHAnsi"/>
          <w:color w:val="000000"/>
          <w:szCs w:val="20"/>
          <w:u w:val="single"/>
          <w:lang w:val="en-US" w:eastAsia="en-US"/>
          <w14:ligatures w14:val="none"/>
        </w:rPr>
        <w:tab/>
      </w:r>
      <w:r w:rsidRPr="00DE6726">
        <w:rPr>
          <w:rFonts w:eastAsia="Times New Roman" w:cstheme="minorHAnsi"/>
          <w:color w:val="000000"/>
          <w:szCs w:val="20"/>
          <w:lang w:val="en-US" w:eastAsia="en-US"/>
          <w14:ligatures w14:val="none"/>
        </w:rPr>
        <w:tab/>
      </w:r>
      <w:r>
        <w:rPr>
          <w:rFonts w:eastAsia="Times New Roman" w:cstheme="minorHAnsi"/>
          <w:color w:val="000000"/>
          <w:szCs w:val="20"/>
          <w:u w:val="single"/>
          <w:lang w:val="en-US" w:eastAsia="en-US"/>
          <w14:ligatures w14:val="none"/>
        </w:rPr>
        <w:tab/>
      </w:r>
    </w:p>
    <w:p w14:paraId="1E4F1F97" w14:textId="560EFF55" w:rsidR="00A738AC" w:rsidRPr="00DE6726" w:rsidRDefault="00BF4085" w:rsidP="00302BE0">
      <w:pPr>
        <w:widowControl/>
        <w:tabs>
          <w:tab w:val="left" w:pos="1350"/>
          <w:tab w:val="left" w:pos="2430"/>
          <w:tab w:val="left" w:pos="3330"/>
          <w:tab w:val="left" w:pos="3572"/>
          <w:tab w:val="left" w:pos="4320"/>
          <w:tab w:val="left" w:pos="4474"/>
          <w:tab w:val="left" w:pos="5114"/>
          <w:tab w:val="left" w:pos="6102"/>
          <w:tab w:val="left" w:pos="6360"/>
          <w:tab w:val="left" w:pos="7040"/>
          <w:tab w:val="left" w:pos="7298"/>
          <w:tab w:val="left" w:pos="7978"/>
        </w:tabs>
        <w:wordWrap/>
        <w:autoSpaceDE/>
        <w:autoSpaceDN/>
        <w:spacing w:after="0" w:line="240" w:lineRule="auto"/>
        <w:rPr>
          <w:rFonts w:eastAsia="Times New Roman" w:cstheme="minorHAnsi"/>
          <w:szCs w:val="20"/>
          <w:lang w:val="en-US" w:eastAsia="en-US"/>
          <w14:ligatures w14:val="none"/>
        </w:rPr>
      </w:pPr>
      <w:r>
        <w:rPr>
          <w:rFonts w:eastAsia="Times New Roman" w:cstheme="minorHAnsi"/>
          <w:color w:val="000000"/>
          <w:szCs w:val="20"/>
          <w:lang w:val="en-US" w:eastAsia="en-US"/>
          <w14:ligatures w14:val="none"/>
        </w:rPr>
        <w:br w:type="column"/>
      </w:r>
      <w:r w:rsidR="00A738AC" w:rsidRPr="00D96221">
        <w:rPr>
          <w:rFonts w:eastAsia="Times New Roman" w:cstheme="minorHAnsi"/>
          <w:color w:val="000000"/>
          <w:szCs w:val="20"/>
          <w:lang w:val="en-US" w:eastAsia="en-US"/>
          <w14:ligatures w14:val="none"/>
        </w:rPr>
        <w:tab/>
      </w:r>
      <w:r w:rsidR="00302BE0">
        <w:rPr>
          <w:rFonts w:eastAsia="Times New Roman" w:cstheme="minorHAnsi"/>
          <w:color w:val="000000"/>
          <w:szCs w:val="20"/>
          <w:lang w:val="en-US" w:eastAsia="en-US"/>
          <w14:ligatures w14:val="none"/>
        </w:rPr>
        <w:tab/>
      </w:r>
      <w:r w:rsidR="00A738AC" w:rsidRPr="00D96221">
        <w:rPr>
          <w:rFonts w:eastAsia="Times New Roman" w:cstheme="minorHAnsi"/>
          <w:color w:val="000000"/>
          <w:szCs w:val="20"/>
          <w:lang w:val="en-US" w:eastAsia="en-US"/>
          <w14:ligatures w14:val="none"/>
        </w:rPr>
        <w:t>Total</w:t>
      </w:r>
    </w:p>
    <w:p w14:paraId="5C7BAA10" w14:textId="5954D7BC" w:rsidR="00A738AC" w:rsidRPr="00DE6726" w:rsidRDefault="00A738AC" w:rsidP="00302BE0">
      <w:pPr>
        <w:widowControl/>
        <w:pBdr>
          <w:left w:val="single" w:sz="12" w:space="4" w:color="auto"/>
        </w:pBdr>
        <w:tabs>
          <w:tab w:val="left" w:pos="2430"/>
          <w:tab w:val="left" w:pos="3150"/>
          <w:tab w:val="left" w:pos="3794"/>
          <w:tab w:val="left" w:pos="4474"/>
          <w:tab w:val="left" w:pos="6102"/>
          <w:tab w:val="left" w:pos="6360"/>
          <w:tab w:val="left" w:pos="7040"/>
          <w:tab w:val="left" w:pos="7298"/>
          <w:tab w:val="left" w:pos="7978"/>
        </w:tabs>
        <w:wordWrap/>
        <w:autoSpaceDE/>
        <w:autoSpaceDN/>
        <w:spacing w:after="0" w:line="240" w:lineRule="auto"/>
        <w:ind w:left="720" w:right="180"/>
        <w:rPr>
          <w:rFonts w:eastAsia="Times New Roman" w:cstheme="minorHAnsi"/>
          <w:color w:val="000000"/>
          <w:szCs w:val="20"/>
          <w:lang w:val="en-US" w:eastAsia="en-US"/>
          <w14:ligatures w14:val="none"/>
        </w:rPr>
      </w:pPr>
      <w:r w:rsidRPr="00DE6726">
        <w:rPr>
          <w:rFonts w:eastAsia="Times New Roman" w:cstheme="minorHAnsi"/>
          <w:color w:val="000000"/>
          <w:szCs w:val="20"/>
          <w:lang w:val="en-US" w:eastAsia="en-US"/>
          <w14:ligatures w14:val="none"/>
        </w:rPr>
        <w:t xml:space="preserve">Retractable </w:t>
      </w:r>
      <w:r w:rsidR="00384BAC">
        <w:rPr>
          <w:rFonts w:eastAsia="Times New Roman" w:cstheme="minorHAnsi"/>
          <w:color w:val="000000"/>
          <w:szCs w:val="20"/>
          <w:lang w:val="en-US" w:eastAsia="en-US"/>
          <w14:ligatures w14:val="none"/>
        </w:rPr>
        <w:t>g</w:t>
      </w:r>
      <w:r w:rsidRPr="00DE6726">
        <w:rPr>
          <w:rFonts w:eastAsia="Times New Roman" w:cstheme="minorHAnsi"/>
          <w:color w:val="000000"/>
          <w:szCs w:val="20"/>
          <w:lang w:val="en-US" w:eastAsia="en-US"/>
          <w14:ligatures w14:val="none"/>
        </w:rPr>
        <w:t>ear:</w:t>
      </w:r>
      <w:r w:rsidR="00302BE0">
        <w:rPr>
          <w:rFonts w:eastAsia="Times New Roman" w:cstheme="minorHAnsi"/>
          <w:color w:val="000000"/>
          <w:szCs w:val="20"/>
          <w:lang w:val="en-US" w:eastAsia="en-US"/>
          <w14:ligatures w14:val="none"/>
        </w:rPr>
        <w:tab/>
      </w:r>
      <w:r w:rsidRPr="00DE6726">
        <w:rPr>
          <w:rFonts w:eastAsia="Times New Roman" w:cstheme="minorHAnsi"/>
          <w:color w:val="000000"/>
          <w:szCs w:val="20"/>
          <w:u w:val="single"/>
          <w:lang w:val="en-US" w:eastAsia="en-US"/>
          <w14:ligatures w14:val="none"/>
        </w:rPr>
        <w:tab/>
      </w:r>
    </w:p>
    <w:p w14:paraId="0F380939" w14:textId="0BA9A664" w:rsidR="00A738AC" w:rsidRPr="00DE6726" w:rsidRDefault="00A738AC" w:rsidP="007A1E91">
      <w:pPr>
        <w:widowControl/>
        <w:pBdr>
          <w:left w:val="single" w:sz="12" w:space="4" w:color="auto"/>
        </w:pBdr>
        <w:tabs>
          <w:tab w:val="left" w:pos="2430"/>
          <w:tab w:val="left" w:pos="3150"/>
          <w:tab w:val="left" w:pos="3794"/>
          <w:tab w:val="left" w:pos="4474"/>
          <w:tab w:val="left" w:pos="6102"/>
          <w:tab w:val="left" w:pos="6360"/>
          <w:tab w:val="left" w:pos="7040"/>
          <w:tab w:val="left" w:pos="7298"/>
          <w:tab w:val="left" w:pos="7978"/>
        </w:tabs>
        <w:wordWrap/>
        <w:autoSpaceDE/>
        <w:autoSpaceDN/>
        <w:spacing w:after="0" w:line="240" w:lineRule="auto"/>
        <w:ind w:left="720" w:right="180"/>
        <w:rPr>
          <w:rFonts w:eastAsia="Times New Roman" w:cstheme="minorHAnsi"/>
          <w:szCs w:val="20"/>
          <w:lang w:val="en-US" w:eastAsia="en-US"/>
          <w14:ligatures w14:val="none"/>
        </w:rPr>
      </w:pPr>
      <w:r w:rsidRPr="00DE6726">
        <w:rPr>
          <w:rFonts w:eastAsia="Times New Roman" w:cstheme="minorHAnsi"/>
          <w:color w:val="000000"/>
          <w:szCs w:val="20"/>
          <w:lang w:val="en-US" w:eastAsia="en-US"/>
          <w14:ligatures w14:val="none"/>
        </w:rPr>
        <w:t>Instrument:</w:t>
      </w:r>
      <w:r w:rsidRPr="00DE6726">
        <w:rPr>
          <w:rFonts w:eastAsia="Times New Roman" w:cstheme="minorHAnsi"/>
          <w:color w:val="000000"/>
          <w:szCs w:val="20"/>
          <w:lang w:val="en-US" w:eastAsia="en-US"/>
          <w14:ligatures w14:val="none"/>
        </w:rPr>
        <w:tab/>
      </w:r>
      <w:r w:rsidRPr="00DE6726">
        <w:rPr>
          <w:rFonts w:eastAsia="Times New Roman" w:cstheme="minorHAnsi"/>
          <w:color w:val="000000"/>
          <w:szCs w:val="20"/>
          <w:u w:val="single"/>
          <w:lang w:val="en-US" w:eastAsia="en-US"/>
          <w14:ligatures w14:val="none"/>
        </w:rPr>
        <w:tab/>
      </w:r>
    </w:p>
    <w:p w14:paraId="73C68846" w14:textId="066104B3" w:rsidR="00A738AC" w:rsidRPr="00DE6726" w:rsidRDefault="00A738AC" w:rsidP="007A1E91">
      <w:pPr>
        <w:widowControl/>
        <w:pBdr>
          <w:left w:val="single" w:sz="12" w:space="4" w:color="auto"/>
        </w:pBdr>
        <w:tabs>
          <w:tab w:val="left" w:pos="2430"/>
          <w:tab w:val="left" w:pos="3150"/>
          <w:tab w:val="left" w:pos="3794"/>
          <w:tab w:val="left" w:pos="4474"/>
          <w:tab w:val="left" w:pos="6102"/>
          <w:tab w:val="left" w:pos="6360"/>
          <w:tab w:val="left" w:pos="7040"/>
          <w:tab w:val="left" w:pos="7298"/>
          <w:tab w:val="left" w:pos="7978"/>
        </w:tabs>
        <w:wordWrap/>
        <w:autoSpaceDE/>
        <w:autoSpaceDN/>
        <w:spacing w:after="0" w:line="240" w:lineRule="auto"/>
        <w:ind w:left="720" w:right="180"/>
        <w:rPr>
          <w:rFonts w:eastAsia="Times New Roman" w:cstheme="minorHAnsi"/>
          <w:szCs w:val="20"/>
          <w:lang w:val="en-US" w:eastAsia="en-US"/>
          <w14:ligatures w14:val="none"/>
        </w:rPr>
      </w:pPr>
      <w:r w:rsidRPr="00DE6726">
        <w:rPr>
          <w:rFonts w:eastAsia="Times New Roman" w:cstheme="minorHAnsi"/>
          <w:color w:val="000000"/>
          <w:szCs w:val="20"/>
          <w:lang w:val="en-US" w:eastAsia="en-US"/>
          <w14:ligatures w14:val="none"/>
        </w:rPr>
        <w:t>Seaplane:</w:t>
      </w:r>
      <w:r w:rsidRPr="00DE6726">
        <w:rPr>
          <w:rFonts w:eastAsia="Times New Roman" w:cstheme="minorHAnsi"/>
          <w:color w:val="000000"/>
          <w:szCs w:val="20"/>
          <w:lang w:val="en-US" w:eastAsia="en-US"/>
          <w14:ligatures w14:val="none"/>
        </w:rPr>
        <w:tab/>
      </w:r>
      <w:r w:rsidRPr="00DE6726">
        <w:rPr>
          <w:rFonts w:eastAsia="Times New Roman" w:cstheme="minorHAnsi"/>
          <w:color w:val="000000"/>
          <w:szCs w:val="20"/>
          <w:u w:val="single"/>
          <w:lang w:val="en-US" w:eastAsia="en-US"/>
          <w14:ligatures w14:val="none"/>
        </w:rPr>
        <w:tab/>
      </w:r>
    </w:p>
    <w:p w14:paraId="2266EAF4" w14:textId="52FE0D9C" w:rsidR="00A738AC" w:rsidRDefault="00A738AC" w:rsidP="007A1E91">
      <w:pPr>
        <w:widowControl/>
        <w:pBdr>
          <w:left w:val="single" w:sz="12" w:space="4" w:color="auto"/>
        </w:pBdr>
        <w:tabs>
          <w:tab w:val="left" w:pos="2430"/>
          <w:tab w:val="left" w:pos="3150"/>
          <w:tab w:val="left" w:pos="3794"/>
          <w:tab w:val="left" w:pos="4474"/>
          <w:tab w:val="left" w:pos="6102"/>
          <w:tab w:val="left" w:pos="6360"/>
          <w:tab w:val="left" w:pos="7040"/>
          <w:tab w:val="left" w:pos="7298"/>
          <w:tab w:val="left" w:pos="7978"/>
        </w:tabs>
        <w:wordWrap/>
        <w:autoSpaceDE/>
        <w:autoSpaceDN/>
        <w:spacing w:after="0" w:line="240" w:lineRule="auto"/>
        <w:ind w:left="720" w:right="180"/>
        <w:rPr>
          <w:rFonts w:eastAsia="Times New Roman" w:cstheme="minorHAnsi"/>
          <w:b/>
          <w:bCs/>
          <w:color w:val="000000"/>
          <w:szCs w:val="20"/>
          <w:u w:val="single"/>
          <w:lang w:val="en-US" w:eastAsia="en-US"/>
          <w14:ligatures w14:val="none"/>
        </w:rPr>
      </w:pPr>
      <w:r w:rsidRPr="00DE6726">
        <w:rPr>
          <w:rFonts w:eastAsia="Times New Roman" w:cstheme="minorHAnsi"/>
          <w:color w:val="000000"/>
          <w:szCs w:val="20"/>
          <w:lang w:val="en-US" w:eastAsia="en-US"/>
          <w14:ligatures w14:val="none"/>
        </w:rPr>
        <w:t>Amphibious:</w:t>
      </w:r>
      <w:r w:rsidRPr="00D96221">
        <w:rPr>
          <w:rFonts w:eastAsia="Times New Roman" w:cstheme="minorHAnsi"/>
          <w:b/>
          <w:bCs/>
          <w:color w:val="000000"/>
          <w:szCs w:val="20"/>
          <w:lang w:val="en-US" w:eastAsia="en-US"/>
          <w14:ligatures w14:val="none"/>
        </w:rPr>
        <w:tab/>
      </w:r>
      <w:r w:rsidRPr="00D96221">
        <w:rPr>
          <w:rFonts w:eastAsia="Times New Roman" w:cstheme="minorHAnsi"/>
          <w:b/>
          <w:bCs/>
          <w:color w:val="000000"/>
          <w:szCs w:val="20"/>
          <w:u w:val="single"/>
          <w:lang w:val="en-US" w:eastAsia="en-US"/>
          <w14:ligatures w14:val="none"/>
        </w:rPr>
        <w:tab/>
      </w:r>
    </w:p>
    <w:p w14:paraId="6392910C" w14:textId="6BA6AAD7" w:rsidR="00A738AC" w:rsidRDefault="00A738AC" w:rsidP="00DE6726">
      <w:pPr>
        <w:widowControl/>
        <w:tabs>
          <w:tab w:val="left" w:pos="1768"/>
          <w:tab w:val="left" w:pos="1990"/>
          <w:tab w:val="left" w:pos="2670"/>
          <w:tab w:val="left" w:pos="2892"/>
          <w:tab w:val="left" w:pos="3150"/>
          <w:tab w:val="left" w:pos="3572"/>
          <w:tab w:val="left" w:pos="3794"/>
          <w:tab w:val="left" w:pos="4474"/>
          <w:tab w:val="left" w:pos="6102"/>
          <w:tab w:val="left" w:pos="6360"/>
          <w:tab w:val="left" w:pos="7040"/>
          <w:tab w:val="left" w:pos="7298"/>
          <w:tab w:val="left" w:pos="7978"/>
        </w:tabs>
        <w:wordWrap/>
        <w:autoSpaceDE/>
        <w:autoSpaceDN/>
        <w:spacing w:after="0" w:line="240" w:lineRule="auto"/>
        <w:ind w:left="1440" w:right="2037"/>
        <w:rPr>
          <w:rFonts w:eastAsia="Times New Roman" w:cstheme="minorHAnsi"/>
          <w:szCs w:val="20"/>
          <w:lang w:val="en-US" w:eastAsia="en-US"/>
          <w14:ligatures w14:val="none"/>
        </w:rPr>
        <w:sectPr w:rsidR="00A738AC" w:rsidSect="007A1E91">
          <w:type w:val="continuous"/>
          <w:pgSz w:w="12240" w:h="15840" w:code="1"/>
          <w:pgMar w:top="1440" w:right="720" w:bottom="720" w:left="720" w:header="547" w:footer="245" w:gutter="0"/>
          <w:cols w:num="2" w:space="180"/>
          <w:docGrid w:linePitch="360"/>
        </w:sectPr>
      </w:pPr>
    </w:p>
    <w:p w14:paraId="2781B118" w14:textId="70468285" w:rsidR="004D6629" w:rsidRPr="007B3D81" w:rsidRDefault="004D6629" w:rsidP="004D6629">
      <w:pPr>
        <w:widowControl/>
        <w:tabs>
          <w:tab w:val="left" w:pos="1768"/>
          <w:tab w:val="left" w:pos="1990"/>
          <w:tab w:val="left" w:pos="2670"/>
          <w:tab w:val="left" w:pos="2892"/>
          <w:tab w:val="left" w:pos="3572"/>
          <w:tab w:val="left" w:pos="3794"/>
          <w:tab w:val="left" w:pos="4474"/>
          <w:tab w:val="left" w:pos="5114"/>
          <w:tab w:val="left" w:pos="6102"/>
          <w:tab w:val="left" w:pos="6360"/>
          <w:tab w:val="left" w:pos="7040"/>
          <w:tab w:val="left" w:pos="7298"/>
          <w:tab w:val="left" w:pos="7978"/>
        </w:tabs>
        <w:wordWrap/>
        <w:autoSpaceDE/>
        <w:autoSpaceDN/>
        <w:spacing w:after="0" w:line="240" w:lineRule="auto"/>
        <w:rPr>
          <w:rFonts w:eastAsia="Times New Roman" w:cstheme="minorHAnsi"/>
          <w:color w:val="000000"/>
          <w:szCs w:val="20"/>
          <w:lang w:val="en-US" w:eastAsia="en-US"/>
          <w14:ligatures w14:val="none"/>
        </w:rPr>
      </w:pPr>
      <w:r w:rsidRPr="00D96221">
        <w:rPr>
          <w:rFonts w:eastAsia="Times New Roman" w:cstheme="minorHAnsi"/>
          <w:szCs w:val="20"/>
          <w:lang w:val="en-US" w:eastAsia="en-US"/>
          <w14:ligatures w14:val="none"/>
        </w:rPr>
        <w:tab/>
      </w:r>
      <w:r w:rsidRPr="00D96221">
        <w:rPr>
          <w:rFonts w:eastAsia="Times New Roman" w:cstheme="minorHAnsi"/>
          <w:szCs w:val="20"/>
          <w:lang w:val="en-US" w:eastAsia="en-US"/>
          <w14:ligatures w14:val="none"/>
        </w:rPr>
        <w:tab/>
      </w:r>
      <w:r>
        <w:rPr>
          <w:rFonts w:eastAsia="Times New Roman" w:cstheme="minorHAnsi"/>
          <w:szCs w:val="20"/>
          <w:lang w:val="en-US" w:eastAsia="en-US"/>
          <w14:ligatures w14:val="none"/>
        </w:rPr>
        <w:tab/>
      </w:r>
      <w:r w:rsidRPr="00D96221">
        <w:rPr>
          <w:rFonts w:eastAsia="Times New Roman" w:cstheme="minorHAnsi"/>
          <w:color w:val="000000"/>
          <w:szCs w:val="20"/>
          <w:lang w:val="en-US" w:eastAsia="en-US"/>
          <w14:ligatures w14:val="none"/>
        </w:rPr>
        <w:t>Total</w:t>
      </w:r>
      <w:r w:rsidRPr="00D96221">
        <w:rPr>
          <w:rFonts w:eastAsia="Times New Roman" w:cstheme="minorHAnsi"/>
          <w:color w:val="000000"/>
          <w:szCs w:val="20"/>
          <w:lang w:val="en-US" w:eastAsia="en-US"/>
          <w14:ligatures w14:val="none"/>
        </w:rPr>
        <w:tab/>
      </w:r>
      <w:r>
        <w:rPr>
          <w:rFonts w:eastAsia="Times New Roman" w:cstheme="minorHAnsi"/>
          <w:color w:val="000000"/>
          <w:szCs w:val="20"/>
          <w:lang w:val="en-US" w:eastAsia="en-US"/>
          <w14:ligatures w14:val="none"/>
        </w:rPr>
        <w:t xml:space="preserve">12 </w:t>
      </w:r>
      <w:r w:rsidR="00384BAC">
        <w:rPr>
          <w:rFonts w:eastAsia="Times New Roman" w:cstheme="minorHAnsi"/>
          <w:color w:val="000000"/>
          <w:szCs w:val="20"/>
          <w:lang w:val="en-US" w:eastAsia="en-US"/>
          <w14:ligatures w14:val="none"/>
        </w:rPr>
        <w:t>mos.</w:t>
      </w:r>
      <w:r w:rsidRPr="00D96221">
        <w:rPr>
          <w:rFonts w:eastAsia="Times New Roman" w:cstheme="minorHAnsi"/>
          <w:color w:val="000000"/>
          <w:szCs w:val="20"/>
          <w:lang w:val="en-US" w:eastAsia="en-US"/>
          <w14:ligatures w14:val="none"/>
        </w:rPr>
        <w:tab/>
        <w:t>90</w:t>
      </w:r>
      <w:r>
        <w:rPr>
          <w:rFonts w:eastAsia="Times New Roman" w:cstheme="minorHAnsi"/>
          <w:color w:val="000000"/>
          <w:szCs w:val="20"/>
          <w:lang w:val="en-US" w:eastAsia="en-US"/>
          <w14:ligatures w14:val="none"/>
        </w:rPr>
        <w:t xml:space="preserve"> </w:t>
      </w:r>
      <w:r w:rsidR="00384BAC">
        <w:rPr>
          <w:rFonts w:eastAsia="Times New Roman" w:cstheme="minorHAnsi"/>
          <w:color w:val="000000"/>
          <w:szCs w:val="20"/>
          <w:lang w:val="en-US" w:eastAsia="en-US"/>
          <w14:ligatures w14:val="none"/>
        </w:rPr>
        <w:t>d</w:t>
      </w:r>
      <w:r>
        <w:rPr>
          <w:rFonts w:eastAsia="Times New Roman" w:cstheme="minorHAnsi"/>
          <w:color w:val="000000"/>
          <w:szCs w:val="20"/>
          <w:lang w:val="en-US" w:eastAsia="en-US"/>
          <w14:ligatures w14:val="none"/>
        </w:rPr>
        <w:t>ays</w:t>
      </w:r>
    </w:p>
    <w:p w14:paraId="49794A4B" w14:textId="56D1BC0E" w:rsidR="00557EF8" w:rsidRPr="00D96221" w:rsidRDefault="00557EF8" w:rsidP="007A1E91">
      <w:pPr>
        <w:widowControl/>
        <w:tabs>
          <w:tab w:val="left" w:pos="1350"/>
          <w:tab w:val="left" w:pos="2670"/>
          <w:tab w:val="left" w:pos="3330"/>
          <w:tab w:val="left" w:pos="3572"/>
          <w:tab w:val="left" w:pos="4320"/>
          <w:tab w:val="left" w:pos="4464"/>
          <w:tab w:val="left" w:pos="5114"/>
          <w:tab w:val="left" w:pos="6102"/>
          <w:tab w:val="left" w:pos="6360"/>
          <w:tab w:val="left" w:pos="7040"/>
          <w:tab w:val="left" w:pos="7298"/>
          <w:tab w:val="left" w:pos="7978"/>
        </w:tabs>
        <w:wordWrap/>
        <w:autoSpaceDE/>
        <w:autoSpaceDN/>
        <w:spacing w:after="0" w:line="240" w:lineRule="auto"/>
        <w:rPr>
          <w:rFonts w:eastAsia="Times New Roman" w:cstheme="minorHAnsi"/>
          <w:b/>
          <w:bCs/>
          <w:color w:val="000000"/>
          <w:szCs w:val="20"/>
          <w:lang w:val="en-US" w:eastAsia="en-US"/>
          <w14:ligatures w14:val="none"/>
        </w:rPr>
      </w:pPr>
      <w:r w:rsidRPr="00D96221">
        <w:rPr>
          <w:rFonts w:eastAsia="Times New Roman" w:cstheme="minorHAnsi"/>
          <w:b/>
          <w:bCs/>
          <w:color w:val="000000"/>
          <w:szCs w:val="20"/>
          <w:lang w:val="en-US" w:eastAsia="en-US"/>
          <w14:ligatures w14:val="none"/>
        </w:rPr>
        <w:t xml:space="preserve">Rotor </w:t>
      </w:r>
      <w:r w:rsidR="00384BAC">
        <w:rPr>
          <w:rFonts w:eastAsia="Times New Roman" w:cstheme="minorHAnsi"/>
          <w:b/>
          <w:bCs/>
          <w:color w:val="000000"/>
          <w:szCs w:val="20"/>
          <w:lang w:val="en-US" w:eastAsia="en-US"/>
          <w14:ligatures w14:val="none"/>
        </w:rPr>
        <w:t>w</w:t>
      </w:r>
      <w:r w:rsidRPr="00D96221">
        <w:rPr>
          <w:rFonts w:eastAsia="Times New Roman" w:cstheme="minorHAnsi"/>
          <w:b/>
          <w:bCs/>
          <w:color w:val="000000"/>
          <w:szCs w:val="20"/>
          <w:lang w:val="en-US" w:eastAsia="en-US"/>
          <w14:ligatures w14:val="none"/>
        </w:rPr>
        <w:t>ing</w:t>
      </w:r>
      <w:r w:rsidR="00302BE0">
        <w:rPr>
          <w:rFonts w:eastAsia="Times New Roman" w:cstheme="minorHAnsi"/>
          <w:b/>
          <w:bCs/>
          <w:color w:val="000000"/>
          <w:szCs w:val="20"/>
          <w:lang w:val="en-US" w:eastAsia="en-US"/>
          <w14:ligatures w14:val="none"/>
        </w:rPr>
        <w:tab/>
      </w:r>
      <w:r w:rsidRPr="00302BE0">
        <w:rPr>
          <w:rFonts w:eastAsia="Times New Roman" w:cstheme="minorHAnsi"/>
          <w:color w:val="000000"/>
          <w:szCs w:val="20"/>
          <w:lang w:val="en-US" w:eastAsia="en-US"/>
          <w14:ligatures w14:val="none"/>
        </w:rPr>
        <w:t>Piston:</w:t>
      </w:r>
      <w:r w:rsidRPr="00D96221">
        <w:rPr>
          <w:rFonts w:eastAsia="Times New Roman" w:cstheme="minorHAnsi"/>
          <w:b/>
          <w:bCs/>
          <w:color w:val="000000"/>
          <w:szCs w:val="20"/>
          <w:lang w:val="en-US" w:eastAsia="en-US"/>
          <w14:ligatures w14:val="none"/>
        </w:rPr>
        <w:tab/>
      </w:r>
      <w:r w:rsidR="00EC7C6D" w:rsidRPr="00D96221">
        <w:rPr>
          <w:rFonts w:eastAsia="Times New Roman" w:cstheme="minorHAnsi"/>
          <w:b/>
          <w:bCs/>
          <w:color w:val="000000"/>
          <w:szCs w:val="20"/>
          <w:u w:val="single"/>
          <w:lang w:val="en-US" w:eastAsia="en-US"/>
          <w14:ligatures w14:val="none"/>
        </w:rPr>
        <w:tab/>
      </w:r>
      <w:r w:rsidRPr="00D96221">
        <w:rPr>
          <w:rFonts w:eastAsia="Times New Roman" w:cstheme="minorHAnsi"/>
          <w:b/>
          <w:bCs/>
          <w:color w:val="000000"/>
          <w:szCs w:val="20"/>
          <w:lang w:val="en-US" w:eastAsia="en-US"/>
          <w14:ligatures w14:val="none"/>
        </w:rPr>
        <w:tab/>
      </w:r>
      <w:r w:rsidRPr="00D96221">
        <w:rPr>
          <w:rFonts w:eastAsia="Times New Roman" w:cstheme="minorHAnsi"/>
          <w:b/>
          <w:bCs/>
          <w:color w:val="000000"/>
          <w:szCs w:val="20"/>
          <w:u w:val="single"/>
          <w:lang w:val="en-US" w:eastAsia="en-US"/>
          <w14:ligatures w14:val="none"/>
        </w:rPr>
        <w:tab/>
      </w:r>
      <w:r w:rsidR="00DE6726" w:rsidRPr="00DE6726">
        <w:rPr>
          <w:rFonts w:eastAsia="Times New Roman" w:cstheme="minorHAnsi"/>
          <w:color w:val="000000"/>
          <w:szCs w:val="20"/>
          <w:lang w:val="en-US" w:eastAsia="en-US"/>
          <w14:ligatures w14:val="none"/>
        </w:rPr>
        <w:tab/>
      </w:r>
      <w:r w:rsidR="00DE6726">
        <w:rPr>
          <w:rFonts w:eastAsia="Times New Roman" w:cstheme="minorHAnsi"/>
          <w:color w:val="000000"/>
          <w:szCs w:val="20"/>
          <w:u w:val="single"/>
          <w:lang w:val="en-US" w:eastAsia="en-US"/>
          <w14:ligatures w14:val="none"/>
        </w:rPr>
        <w:tab/>
      </w:r>
    </w:p>
    <w:p w14:paraId="7981A007" w14:textId="0B60E5A5" w:rsidR="00557EF8" w:rsidRPr="00302BE0" w:rsidRDefault="00302BE0" w:rsidP="00266CDC">
      <w:pPr>
        <w:widowControl/>
        <w:tabs>
          <w:tab w:val="left" w:pos="1350"/>
          <w:tab w:val="left" w:pos="2670"/>
          <w:tab w:val="left" w:pos="3330"/>
          <w:tab w:val="left" w:pos="3572"/>
          <w:tab w:val="left" w:pos="4320"/>
          <w:tab w:val="left" w:pos="4464"/>
          <w:tab w:val="left" w:pos="5114"/>
          <w:tab w:val="left" w:pos="6102"/>
          <w:tab w:val="left" w:pos="6360"/>
          <w:tab w:val="left" w:pos="7040"/>
          <w:tab w:val="left" w:pos="7298"/>
          <w:tab w:val="left" w:pos="7978"/>
        </w:tabs>
        <w:wordWrap/>
        <w:autoSpaceDE/>
        <w:autoSpaceDN/>
        <w:spacing w:before="60" w:after="60" w:line="240" w:lineRule="auto"/>
        <w:rPr>
          <w:rFonts w:eastAsia="Times New Roman" w:cstheme="minorHAnsi"/>
          <w:color w:val="000000"/>
          <w:szCs w:val="20"/>
          <w:lang w:val="en-US" w:eastAsia="en-US"/>
          <w14:ligatures w14:val="none"/>
        </w:rPr>
      </w:pPr>
      <w:r w:rsidRPr="00302BE0">
        <w:rPr>
          <w:rFonts w:eastAsia="Times New Roman" w:cstheme="minorHAnsi"/>
          <w:color w:val="000000"/>
          <w:szCs w:val="20"/>
          <w:lang w:val="en-US" w:eastAsia="en-US"/>
          <w14:ligatures w14:val="none"/>
        </w:rPr>
        <w:tab/>
      </w:r>
      <w:r w:rsidR="00557EF8" w:rsidRPr="00302BE0">
        <w:rPr>
          <w:rFonts w:eastAsia="Times New Roman" w:cstheme="minorHAnsi"/>
          <w:color w:val="000000"/>
          <w:szCs w:val="20"/>
          <w:lang w:val="en-US" w:eastAsia="en-US"/>
          <w14:ligatures w14:val="none"/>
        </w:rPr>
        <w:t>Turbine:</w:t>
      </w:r>
      <w:r w:rsidR="00C316F3" w:rsidRPr="00302BE0">
        <w:rPr>
          <w:rFonts w:eastAsia="Times New Roman" w:cstheme="minorHAnsi"/>
          <w:color w:val="000000"/>
          <w:szCs w:val="20"/>
          <w:lang w:val="en-US" w:eastAsia="en-US"/>
          <w14:ligatures w14:val="none"/>
        </w:rPr>
        <w:tab/>
      </w:r>
      <w:r w:rsidR="00C316F3" w:rsidRPr="00302BE0">
        <w:rPr>
          <w:rFonts w:eastAsia="Times New Roman" w:cstheme="minorHAnsi"/>
          <w:color w:val="000000"/>
          <w:szCs w:val="20"/>
          <w:u w:val="single"/>
          <w:lang w:val="en-US" w:eastAsia="en-US"/>
          <w14:ligatures w14:val="none"/>
        </w:rPr>
        <w:tab/>
      </w:r>
      <w:r w:rsidR="00557EF8" w:rsidRPr="00302BE0">
        <w:rPr>
          <w:rFonts w:eastAsia="Times New Roman" w:cstheme="minorHAnsi"/>
          <w:color w:val="000000"/>
          <w:szCs w:val="20"/>
          <w:lang w:val="en-US" w:eastAsia="en-US"/>
          <w14:ligatures w14:val="none"/>
        </w:rPr>
        <w:tab/>
      </w:r>
      <w:r w:rsidR="00557EF8" w:rsidRPr="00302BE0">
        <w:rPr>
          <w:rFonts w:eastAsia="Times New Roman" w:cstheme="minorHAnsi"/>
          <w:color w:val="000000"/>
          <w:szCs w:val="20"/>
          <w:u w:val="single"/>
          <w:lang w:val="en-US" w:eastAsia="en-US"/>
          <w14:ligatures w14:val="none"/>
        </w:rPr>
        <w:tab/>
      </w:r>
      <w:r w:rsidR="00557EF8" w:rsidRPr="00302BE0">
        <w:rPr>
          <w:rFonts w:eastAsia="Times New Roman" w:cstheme="minorHAnsi"/>
          <w:color w:val="000000"/>
          <w:szCs w:val="20"/>
          <w:lang w:val="en-US" w:eastAsia="en-US"/>
          <w14:ligatures w14:val="none"/>
        </w:rPr>
        <w:tab/>
      </w:r>
      <w:r w:rsidR="00DE6726" w:rsidRPr="00302BE0">
        <w:rPr>
          <w:rFonts w:eastAsia="Times New Roman" w:cstheme="minorHAnsi"/>
          <w:color w:val="000000"/>
          <w:szCs w:val="20"/>
          <w:u w:val="single"/>
          <w:lang w:val="en-US" w:eastAsia="en-US"/>
          <w14:ligatures w14:val="none"/>
        </w:rPr>
        <w:tab/>
      </w:r>
    </w:p>
    <w:tbl>
      <w:tblPr>
        <w:tblW w:w="108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9"/>
        <w:gridCol w:w="165"/>
        <w:gridCol w:w="696"/>
        <w:gridCol w:w="165"/>
        <w:gridCol w:w="702"/>
        <w:gridCol w:w="165"/>
        <w:gridCol w:w="702"/>
        <w:gridCol w:w="165"/>
        <w:gridCol w:w="3068"/>
        <w:gridCol w:w="165"/>
        <w:gridCol w:w="964"/>
        <w:gridCol w:w="170"/>
        <w:gridCol w:w="964"/>
      </w:tblGrid>
      <w:tr w:rsidR="00151698" w:rsidRPr="00F2679C" w14:paraId="664CB93D" w14:textId="77777777" w:rsidTr="00266CDC">
        <w:trPr>
          <w:trHeight w:val="300"/>
        </w:trPr>
        <w:tc>
          <w:tcPr>
            <w:tcW w:w="2709" w:type="dxa"/>
            <w:vAlign w:val="bottom"/>
          </w:tcPr>
          <w:p w14:paraId="323F619D" w14:textId="0AEBB06C" w:rsidR="00151698" w:rsidRPr="00151698" w:rsidRDefault="00151698" w:rsidP="00E7332A">
            <w:pPr>
              <w:widowControl/>
              <w:wordWrap/>
              <w:autoSpaceDE/>
              <w:autoSpaceDN/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Cs w:val="20"/>
                <w:lang w:val="en-US" w:eastAsia="en-US"/>
                <w14:ligatures w14:val="none"/>
              </w:rPr>
            </w:pPr>
            <w:r w:rsidRPr="00151698">
              <w:rPr>
                <w:rFonts w:eastAsia="Times New Roman" w:cstheme="minorHAnsi"/>
                <w:b/>
                <w:bCs/>
                <w:color w:val="000000"/>
                <w:szCs w:val="20"/>
                <w:lang w:val="en-US" w:eastAsia="en-US"/>
                <w14:ligatures w14:val="none"/>
              </w:rPr>
              <w:t xml:space="preserve">Insured </w:t>
            </w:r>
            <w:r w:rsidR="00384BAC">
              <w:rPr>
                <w:rFonts w:eastAsia="Times New Roman" w:cstheme="minorHAnsi"/>
                <w:b/>
                <w:bCs/>
                <w:color w:val="000000"/>
                <w:szCs w:val="20"/>
                <w:lang w:val="en-US" w:eastAsia="en-US"/>
                <w14:ligatures w14:val="none"/>
              </w:rPr>
              <w:t>m</w:t>
            </w:r>
            <w:r w:rsidRPr="00151698">
              <w:rPr>
                <w:rFonts w:eastAsia="Times New Roman" w:cstheme="minorHAnsi"/>
                <w:b/>
                <w:bCs/>
                <w:color w:val="000000"/>
                <w:szCs w:val="20"/>
                <w:lang w:val="en-US" w:eastAsia="en-US"/>
                <w14:ligatures w14:val="none"/>
              </w:rPr>
              <w:t xml:space="preserve">ake &amp; </w:t>
            </w:r>
            <w:r w:rsidR="00384BAC">
              <w:rPr>
                <w:rFonts w:eastAsia="Times New Roman" w:cstheme="minorHAnsi"/>
                <w:b/>
                <w:bCs/>
                <w:color w:val="000000"/>
                <w:szCs w:val="20"/>
                <w:lang w:val="en-US" w:eastAsia="en-US"/>
                <w14:ligatures w14:val="none"/>
              </w:rPr>
              <w:t>m</w:t>
            </w:r>
            <w:r w:rsidRPr="00151698">
              <w:rPr>
                <w:rFonts w:eastAsia="Times New Roman" w:cstheme="minorHAnsi"/>
                <w:b/>
                <w:bCs/>
                <w:color w:val="000000"/>
                <w:szCs w:val="20"/>
                <w:lang w:val="en-US" w:eastAsia="en-US"/>
                <w14:ligatures w14:val="none"/>
              </w:rPr>
              <w:t>odel</w:t>
            </w:r>
          </w:p>
        </w:tc>
        <w:tc>
          <w:tcPr>
            <w:tcW w:w="165" w:type="dxa"/>
          </w:tcPr>
          <w:p w14:paraId="769C9D09" w14:textId="77777777" w:rsidR="00151698" w:rsidRPr="00F2679C" w:rsidRDefault="00151698" w:rsidP="00E7332A">
            <w:pPr>
              <w:widowControl/>
              <w:wordWrap/>
              <w:autoSpaceDE/>
              <w:autoSpaceDN/>
              <w:spacing w:after="0" w:line="240" w:lineRule="auto"/>
              <w:rPr>
                <w:rFonts w:eastAsia="Times New Roman" w:cstheme="minorHAnsi"/>
                <w:color w:val="000000"/>
                <w:szCs w:val="20"/>
                <w:lang w:val="en-US" w:eastAsia="en-US"/>
                <w14:ligatures w14:val="none"/>
              </w:rPr>
            </w:pPr>
          </w:p>
        </w:tc>
        <w:tc>
          <w:tcPr>
            <w:tcW w:w="696" w:type="dxa"/>
            <w:noWrap/>
            <w:vAlign w:val="bottom"/>
            <w:hideMark/>
          </w:tcPr>
          <w:p w14:paraId="44907F74" w14:textId="4C6C6CF4" w:rsidR="00151698" w:rsidRPr="00266CDC" w:rsidRDefault="00151698" w:rsidP="00E7332A">
            <w:pPr>
              <w:widowControl/>
              <w:wordWrap/>
              <w:autoSpaceDE/>
              <w:autoSpaceDN/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 w:eastAsia="en-US"/>
                <w14:ligatures w14:val="none"/>
              </w:rPr>
            </w:pPr>
            <w:r w:rsidRPr="00266CDC">
              <w:rPr>
                <w:rFonts w:eastAsia="Times New Roman" w:cstheme="minorHAnsi"/>
                <w:color w:val="000000"/>
                <w:sz w:val="16"/>
                <w:szCs w:val="16"/>
                <w:lang w:val="en-US" w:eastAsia="en-US"/>
                <w14:ligatures w14:val="none"/>
              </w:rPr>
              <w:t>Total</w:t>
            </w:r>
          </w:p>
        </w:tc>
        <w:tc>
          <w:tcPr>
            <w:tcW w:w="165" w:type="dxa"/>
          </w:tcPr>
          <w:p w14:paraId="393A869C" w14:textId="77777777" w:rsidR="00151698" w:rsidRPr="00266CDC" w:rsidRDefault="00151698" w:rsidP="00E7332A">
            <w:pPr>
              <w:widowControl/>
              <w:wordWrap/>
              <w:autoSpaceDE/>
              <w:autoSpaceDN/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 w:eastAsia="en-US"/>
                <w14:ligatures w14:val="none"/>
              </w:rPr>
            </w:pPr>
          </w:p>
        </w:tc>
        <w:tc>
          <w:tcPr>
            <w:tcW w:w="702" w:type="dxa"/>
            <w:noWrap/>
            <w:vAlign w:val="bottom"/>
            <w:hideMark/>
          </w:tcPr>
          <w:p w14:paraId="7676608D" w14:textId="2246F1C3" w:rsidR="00151698" w:rsidRPr="00266CDC" w:rsidRDefault="00151698" w:rsidP="00E7332A">
            <w:pPr>
              <w:widowControl/>
              <w:wordWrap/>
              <w:autoSpaceDE/>
              <w:autoSpaceDN/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 w:eastAsia="en-US"/>
                <w14:ligatures w14:val="none"/>
              </w:rPr>
            </w:pPr>
            <w:r w:rsidRPr="00266CDC">
              <w:rPr>
                <w:rFonts w:eastAsia="Times New Roman" w:cstheme="minorHAnsi"/>
                <w:color w:val="000000"/>
                <w:sz w:val="16"/>
                <w:szCs w:val="16"/>
                <w:lang w:val="en-US" w:eastAsia="en-US"/>
                <w14:ligatures w14:val="none"/>
              </w:rPr>
              <w:t xml:space="preserve">12 </w:t>
            </w:r>
            <w:r w:rsidR="00384BAC">
              <w:rPr>
                <w:rFonts w:eastAsia="Times New Roman" w:cstheme="minorHAnsi"/>
                <w:color w:val="000000"/>
                <w:sz w:val="16"/>
                <w:szCs w:val="16"/>
                <w:lang w:val="en-US" w:eastAsia="en-US"/>
                <w14:ligatures w14:val="none"/>
              </w:rPr>
              <w:t>m</w:t>
            </w:r>
            <w:r w:rsidR="00384BAC" w:rsidRPr="00266CDC">
              <w:rPr>
                <w:rFonts w:eastAsia="Times New Roman" w:cstheme="minorHAnsi"/>
                <w:color w:val="000000"/>
                <w:sz w:val="16"/>
                <w:szCs w:val="16"/>
                <w:lang w:val="en-US" w:eastAsia="en-US"/>
                <w14:ligatures w14:val="none"/>
              </w:rPr>
              <w:t>os.</w:t>
            </w:r>
          </w:p>
        </w:tc>
        <w:tc>
          <w:tcPr>
            <w:tcW w:w="165" w:type="dxa"/>
          </w:tcPr>
          <w:p w14:paraId="11EF82A9" w14:textId="77777777" w:rsidR="00151698" w:rsidRPr="00266CDC" w:rsidRDefault="00151698" w:rsidP="00E7332A">
            <w:pPr>
              <w:widowControl/>
              <w:wordWrap/>
              <w:autoSpaceDE/>
              <w:autoSpaceDN/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 w:eastAsia="en-US"/>
                <w14:ligatures w14:val="none"/>
              </w:rPr>
            </w:pPr>
          </w:p>
        </w:tc>
        <w:tc>
          <w:tcPr>
            <w:tcW w:w="702" w:type="dxa"/>
            <w:noWrap/>
            <w:vAlign w:val="bottom"/>
            <w:hideMark/>
          </w:tcPr>
          <w:p w14:paraId="3662F224" w14:textId="03471071" w:rsidR="00151698" w:rsidRPr="00266CDC" w:rsidRDefault="00151698" w:rsidP="00E7332A">
            <w:pPr>
              <w:widowControl/>
              <w:wordWrap/>
              <w:autoSpaceDE/>
              <w:autoSpaceDN/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 w:eastAsia="en-US"/>
                <w14:ligatures w14:val="none"/>
              </w:rPr>
            </w:pPr>
            <w:r w:rsidRPr="00266CDC">
              <w:rPr>
                <w:rFonts w:eastAsia="Times New Roman" w:cstheme="minorHAnsi"/>
                <w:color w:val="000000"/>
                <w:sz w:val="16"/>
                <w:szCs w:val="16"/>
                <w:lang w:val="en-US" w:eastAsia="en-US"/>
                <w14:ligatures w14:val="none"/>
              </w:rPr>
              <w:t xml:space="preserve">90 </w:t>
            </w:r>
            <w:r w:rsidR="00384BAC">
              <w:rPr>
                <w:rFonts w:eastAsia="Times New Roman" w:cstheme="minorHAnsi"/>
                <w:color w:val="000000"/>
                <w:sz w:val="16"/>
                <w:szCs w:val="16"/>
                <w:lang w:val="en-US" w:eastAsia="en-US"/>
                <w14:ligatures w14:val="none"/>
              </w:rPr>
              <w:t>d</w:t>
            </w:r>
            <w:r w:rsidRPr="00266CDC">
              <w:rPr>
                <w:rFonts w:eastAsia="Times New Roman" w:cstheme="minorHAnsi"/>
                <w:color w:val="000000"/>
                <w:sz w:val="16"/>
                <w:szCs w:val="16"/>
                <w:lang w:val="en-US" w:eastAsia="en-US"/>
                <w14:ligatures w14:val="none"/>
              </w:rPr>
              <w:t>ays</w:t>
            </w:r>
          </w:p>
        </w:tc>
        <w:tc>
          <w:tcPr>
            <w:tcW w:w="165" w:type="dxa"/>
          </w:tcPr>
          <w:p w14:paraId="2EE023A6" w14:textId="77777777" w:rsidR="00151698" w:rsidRPr="00266CDC" w:rsidRDefault="00151698" w:rsidP="00E7332A">
            <w:pPr>
              <w:widowControl/>
              <w:wordWrap/>
              <w:autoSpaceDE/>
              <w:autoSpaceDN/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 w:eastAsia="en-US"/>
                <w14:ligatures w14:val="none"/>
              </w:rPr>
            </w:pPr>
          </w:p>
        </w:tc>
        <w:tc>
          <w:tcPr>
            <w:tcW w:w="3068" w:type="dxa"/>
            <w:noWrap/>
            <w:vAlign w:val="bottom"/>
            <w:hideMark/>
          </w:tcPr>
          <w:p w14:paraId="0CF01EBB" w14:textId="232BD7D8" w:rsidR="00151698" w:rsidRPr="00266CDC" w:rsidRDefault="00151698" w:rsidP="00E7332A">
            <w:pPr>
              <w:widowControl/>
              <w:wordWrap/>
              <w:autoSpaceDE/>
              <w:autoSpaceDN/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 w:eastAsia="en-US"/>
                <w14:ligatures w14:val="none"/>
              </w:rPr>
            </w:pPr>
            <w:r w:rsidRPr="00266CDC">
              <w:rPr>
                <w:rFonts w:eastAsia="Times New Roman" w:cstheme="minorHAnsi"/>
                <w:color w:val="000000"/>
                <w:sz w:val="16"/>
                <w:szCs w:val="16"/>
                <w:lang w:val="en-US" w:eastAsia="en-US"/>
                <w14:ligatures w14:val="none"/>
              </w:rPr>
              <w:t xml:space="preserve">Training </w:t>
            </w:r>
            <w:r w:rsidR="00384BAC">
              <w:rPr>
                <w:rFonts w:eastAsia="Times New Roman" w:cstheme="minorHAnsi"/>
                <w:color w:val="000000"/>
                <w:sz w:val="16"/>
                <w:szCs w:val="16"/>
                <w:lang w:val="en-US" w:eastAsia="en-US"/>
                <w14:ligatures w14:val="none"/>
              </w:rPr>
              <w:t>f</w:t>
            </w:r>
            <w:r w:rsidRPr="00266CDC">
              <w:rPr>
                <w:rFonts w:eastAsia="Times New Roman" w:cstheme="minorHAnsi"/>
                <w:color w:val="000000"/>
                <w:sz w:val="16"/>
                <w:szCs w:val="16"/>
                <w:lang w:val="en-US" w:eastAsia="en-US"/>
                <w14:ligatures w14:val="none"/>
              </w:rPr>
              <w:t xml:space="preserve">acility </w:t>
            </w:r>
            <w:r w:rsidR="00384BAC">
              <w:rPr>
                <w:rFonts w:eastAsia="Times New Roman" w:cstheme="minorHAnsi"/>
                <w:color w:val="000000"/>
                <w:sz w:val="16"/>
                <w:szCs w:val="16"/>
                <w:lang w:val="en-US" w:eastAsia="en-US"/>
                <w14:ligatures w14:val="none"/>
              </w:rPr>
              <w:t>n</w:t>
            </w:r>
            <w:r w:rsidRPr="00266CDC">
              <w:rPr>
                <w:rFonts w:eastAsia="Times New Roman" w:cstheme="minorHAnsi"/>
                <w:color w:val="000000"/>
                <w:sz w:val="16"/>
                <w:szCs w:val="16"/>
                <w:lang w:val="en-US" w:eastAsia="en-US"/>
                <w14:ligatures w14:val="none"/>
              </w:rPr>
              <w:t>ame</w:t>
            </w:r>
            <w:r w:rsidR="00384BAC">
              <w:rPr>
                <w:rFonts w:eastAsia="Times New Roman" w:cstheme="minorHAnsi"/>
                <w:color w:val="000000"/>
                <w:sz w:val="16"/>
                <w:szCs w:val="16"/>
                <w:lang w:val="en-US" w:eastAsia="en-US"/>
                <w14:ligatures w14:val="none"/>
              </w:rPr>
              <w:t xml:space="preserve"> &amp; l</w:t>
            </w:r>
            <w:r w:rsidRPr="00266CDC">
              <w:rPr>
                <w:rFonts w:eastAsia="Times New Roman" w:cstheme="minorHAnsi"/>
                <w:color w:val="000000"/>
                <w:sz w:val="16"/>
                <w:szCs w:val="16"/>
                <w:lang w:val="en-US" w:eastAsia="en-US"/>
                <w14:ligatures w14:val="none"/>
              </w:rPr>
              <w:t>ocation</w:t>
            </w:r>
          </w:p>
        </w:tc>
        <w:tc>
          <w:tcPr>
            <w:tcW w:w="165" w:type="dxa"/>
          </w:tcPr>
          <w:p w14:paraId="1A5C9FD4" w14:textId="77777777" w:rsidR="00151698" w:rsidRPr="00266CDC" w:rsidRDefault="00151698" w:rsidP="00E7332A">
            <w:pPr>
              <w:widowControl/>
              <w:wordWrap/>
              <w:autoSpaceDE/>
              <w:autoSpaceDN/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 w:eastAsia="en-US"/>
                <w14:ligatures w14:val="none"/>
              </w:rPr>
            </w:pPr>
          </w:p>
        </w:tc>
        <w:tc>
          <w:tcPr>
            <w:tcW w:w="964" w:type="dxa"/>
            <w:noWrap/>
            <w:vAlign w:val="bottom"/>
            <w:hideMark/>
          </w:tcPr>
          <w:p w14:paraId="72D7A2A1" w14:textId="10064889" w:rsidR="00151698" w:rsidRPr="00266CDC" w:rsidRDefault="00151698" w:rsidP="00E7332A">
            <w:pPr>
              <w:widowControl/>
              <w:wordWrap/>
              <w:autoSpaceDE/>
              <w:autoSpaceDN/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 w:eastAsia="en-US"/>
                <w14:ligatures w14:val="none"/>
              </w:rPr>
            </w:pPr>
            <w:r w:rsidRPr="00266CDC">
              <w:rPr>
                <w:rFonts w:eastAsia="Times New Roman" w:cstheme="minorHAnsi"/>
                <w:color w:val="000000"/>
                <w:sz w:val="16"/>
                <w:szCs w:val="16"/>
                <w:lang w:val="en-US" w:eastAsia="en-US"/>
                <w14:ligatures w14:val="none"/>
              </w:rPr>
              <w:t>Model</w:t>
            </w:r>
            <w:r w:rsidR="00266CDC" w:rsidRPr="00266CDC">
              <w:rPr>
                <w:rFonts w:eastAsia="Times New Roman" w:cstheme="minorHAnsi"/>
                <w:color w:val="000000"/>
                <w:sz w:val="16"/>
                <w:szCs w:val="16"/>
                <w:lang w:val="en-US" w:eastAsia="en-US"/>
                <w14:ligatures w14:val="none"/>
              </w:rPr>
              <w:t xml:space="preserve"> </w:t>
            </w:r>
            <w:r w:rsidR="00384BAC">
              <w:rPr>
                <w:rFonts w:eastAsia="Times New Roman" w:cstheme="minorHAnsi"/>
                <w:color w:val="000000"/>
                <w:sz w:val="16"/>
                <w:szCs w:val="16"/>
                <w:lang w:val="en-US" w:eastAsia="en-US"/>
                <w14:ligatures w14:val="none"/>
              </w:rPr>
              <w:t>u</w:t>
            </w:r>
            <w:r w:rsidR="00266CDC" w:rsidRPr="00266CDC">
              <w:rPr>
                <w:rFonts w:eastAsia="Times New Roman" w:cstheme="minorHAnsi"/>
                <w:color w:val="000000"/>
                <w:sz w:val="16"/>
                <w:szCs w:val="16"/>
                <w:lang w:val="en-US" w:eastAsia="en-US"/>
                <w14:ligatures w14:val="none"/>
              </w:rPr>
              <w:t>sed</w:t>
            </w:r>
          </w:p>
        </w:tc>
        <w:tc>
          <w:tcPr>
            <w:tcW w:w="170" w:type="dxa"/>
          </w:tcPr>
          <w:p w14:paraId="21FD93FE" w14:textId="77777777" w:rsidR="00151698" w:rsidRPr="00266CDC" w:rsidRDefault="00151698" w:rsidP="00E7332A">
            <w:pPr>
              <w:widowControl/>
              <w:wordWrap/>
              <w:autoSpaceDE/>
              <w:autoSpaceDN/>
              <w:spacing w:after="0" w:line="240" w:lineRule="auto"/>
              <w:rPr>
                <w:rFonts w:eastAsia="Times New Roman" w:cstheme="minorHAnsi"/>
                <w:color w:val="000000"/>
                <w:sz w:val="12"/>
                <w:szCs w:val="12"/>
                <w:lang w:val="en-US" w:eastAsia="en-US"/>
                <w14:ligatures w14:val="none"/>
              </w:rPr>
            </w:pPr>
          </w:p>
        </w:tc>
        <w:tc>
          <w:tcPr>
            <w:tcW w:w="964" w:type="dxa"/>
            <w:noWrap/>
            <w:vAlign w:val="bottom"/>
            <w:hideMark/>
          </w:tcPr>
          <w:p w14:paraId="5586EB41" w14:textId="57B31A85" w:rsidR="00151698" w:rsidRPr="00266CDC" w:rsidRDefault="00151698" w:rsidP="00E7332A">
            <w:pPr>
              <w:widowControl/>
              <w:wordWrap/>
              <w:autoSpaceDE/>
              <w:autoSpaceDN/>
              <w:spacing w:after="0" w:line="240" w:lineRule="auto"/>
              <w:rPr>
                <w:rFonts w:eastAsia="Times New Roman" w:cstheme="minorHAnsi"/>
                <w:color w:val="000000"/>
                <w:sz w:val="12"/>
                <w:szCs w:val="12"/>
                <w:lang w:val="en-US" w:eastAsia="en-US"/>
                <w14:ligatures w14:val="none"/>
              </w:rPr>
            </w:pPr>
            <w:r w:rsidRPr="00266CDC">
              <w:rPr>
                <w:rFonts w:eastAsia="Times New Roman" w:cstheme="minorHAnsi"/>
                <w:color w:val="000000"/>
                <w:sz w:val="16"/>
                <w:szCs w:val="16"/>
                <w:lang w:val="en-US" w:eastAsia="en-US"/>
                <w14:ligatures w14:val="none"/>
              </w:rPr>
              <w:t>Completion</w:t>
            </w:r>
            <w:r w:rsidR="00773F55" w:rsidRPr="00266CDC">
              <w:rPr>
                <w:rFonts w:eastAsia="Times New Roman" w:cstheme="minorHAnsi"/>
                <w:color w:val="000000"/>
                <w:sz w:val="16"/>
                <w:szCs w:val="16"/>
                <w:lang w:val="en-US" w:eastAsia="en-US"/>
                <w14:ligatures w14:val="none"/>
              </w:rPr>
              <w:t xml:space="preserve"> </w:t>
            </w:r>
            <w:r w:rsidR="00384BAC">
              <w:rPr>
                <w:rFonts w:eastAsia="Times New Roman" w:cstheme="minorHAnsi"/>
                <w:color w:val="000000"/>
                <w:sz w:val="16"/>
                <w:szCs w:val="16"/>
                <w:lang w:val="en-US" w:eastAsia="en-US"/>
                <w14:ligatures w14:val="none"/>
              </w:rPr>
              <w:t>d</w:t>
            </w:r>
            <w:r w:rsidR="00773F55" w:rsidRPr="00266CDC">
              <w:rPr>
                <w:rFonts w:eastAsia="Times New Roman" w:cstheme="minorHAnsi"/>
                <w:color w:val="000000"/>
                <w:sz w:val="16"/>
                <w:szCs w:val="16"/>
                <w:lang w:val="en-US" w:eastAsia="en-US"/>
                <w14:ligatures w14:val="none"/>
              </w:rPr>
              <w:t>ate</w:t>
            </w:r>
          </w:p>
        </w:tc>
      </w:tr>
      <w:tr w:rsidR="00151698" w:rsidRPr="00F967CA" w14:paraId="4D631FA7" w14:textId="77777777" w:rsidTr="00266CDC">
        <w:trPr>
          <w:trHeight w:val="300"/>
        </w:trPr>
        <w:tc>
          <w:tcPr>
            <w:tcW w:w="2709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286B492E" w14:textId="02325E86" w:rsidR="00151698" w:rsidRPr="00F967CA" w:rsidRDefault="00151698" w:rsidP="00E7332A">
            <w:pPr>
              <w:widowControl/>
              <w:wordWrap/>
              <w:autoSpaceDE/>
              <w:autoSpaceDN/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 w:eastAsia="en-US"/>
                <w14:ligatures w14:val="none"/>
              </w:rPr>
            </w:pPr>
          </w:p>
        </w:tc>
        <w:tc>
          <w:tcPr>
            <w:tcW w:w="165" w:type="dxa"/>
          </w:tcPr>
          <w:p w14:paraId="73D8F439" w14:textId="77777777" w:rsidR="00151698" w:rsidRPr="00F967CA" w:rsidRDefault="00151698" w:rsidP="00E7332A">
            <w:pPr>
              <w:widowControl/>
              <w:wordWrap/>
              <w:autoSpaceDE/>
              <w:autoSpaceDN/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 w:eastAsia="en-US"/>
                <w14:ligatures w14:val="none"/>
              </w:rPr>
            </w:pPr>
          </w:p>
        </w:tc>
        <w:tc>
          <w:tcPr>
            <w:tcW w:w="69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36E33264" w14:textId="392F4D47" w:rsidR="00151698" w:rsidRPr="00F967CA" w:rsidRDefault="00151698" w:rsidP="00E7332A">
            <w:pPr>
              <w:widowControl/>
              <w:wordWrap/>
              <w:autoSpaceDE/>
              <w:autoSpaceDN/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 w:eastAsia="en-US"/>
                <w14:ligatures w14:val="none"/>
              </w:rPr>
            </w:pPr>
          </w:p>
        </w:tc>
        <w:tc>
          <w:tcPr>
            <w:tcW w:w="165" w:type="dxa"/>
          </w:tcPr>
          <w:p w14:paraId="761177E5" w14:textId="77777777" w:rsidR="00151698" w:rsidRPr="00F967CA" w:rsidRDefault="00151698" w:rsidP="00E7332A">
            <w:pPr>
              <w:widowControl/>
              <w:wordWrap/>
              <w:autoSpaceDE/>
              <w:autoSpaceDN/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 w:eastAsia="en-US"/>
                <w14:ligatures w14:val="none"/>
              </w:rPr>
            </w:pPr>
          </w:p>
        </w:tc>
        <w:tc>
          <w:tcPr>
            <w:tcW w:w="702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45110783" w14:textId="66B45F7A" w:rsidR="00151698" w:rsidRPr="00F967CA" w:rsidRDefault="00151698" w:rsidP="00E7332A">
            <w:pPr>
              <w:widowControl/>
              <w:wordWrap/>
              <w:autoSpaceDE/>
              <w:autoSpaceDN/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 w:eastAsia="en-US"/>
                <w14:ligatures w14:val="none"/>
              </w:rPr>
            </w:pPr>
          </w:p>
        </w:tc>
        <w:tc>
          <w:tcPr>
            <w:tcW w:w="165" w:type="dxa"/>
          </w:tcPr>
          <w:p w14:paraId="04C3C759" w14:textId="77777777" w:rsidR="00151698" w:rsidRPr="00F967CA" w:rsidRDefault="00151698" w:rsidP="00E7332A">
            <w:pPr>
              <w:widowControl/>
              <w:wordWrap/>
              <w:autoSpaceDE/>
              <w:autoSpaceDN/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 w:eastAsia="en-US"/>
                <w14:ligatures w14:val="none"/>
              </w:rPr>
            </w:pPr>
          </w:p>
        </w:tc>
        <w:tc>
          <w:tcPr>
            <w:tcW w:w="702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3959F69F" w14:textId="30BFBE7D" w:rsidR="00151698" w:rsidRPr="00F967CA" w:rsidRDefault="00151698" w:rsidP="00E7332A">
            <w:pPr>
              <w:widowControl/>
              <w:wordWrap/>
              <w:autoSpaceDE/>
              <w:autoSpaceDN/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 w:eastAsia="en-US"/>
                <w14:ligatures w14:val="none"/>
              </w:rPr>
            </w:pPr>
          </w:p>
        </w:tc>
        <w:tc>
          <w:tcPr>
            <w:tcW w:w="165" w:type="dxa"/>
          </w:tcPr>
          <w:p w14:paraId="75BCAF8B" w14:textId="77777777" w:rsidR="00151698" w:rsidRPr="00F967CA" w:rsidRDefault="00151698" w:rsidP="00E7332A">
            <w:pPr>
              <w:widowControl/>
              <w:wordWrap/>
              <w:autoSpaceDE/>
              <w:autoSpaceDN/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 w:eastAsia="en-US"/>
                <w14:ligatures w14:val="none"/>
              </w:rPr>
            </w:pPr>
          </w:p>
        </w:tc>
        <w:tc>
          <w:tcPr>
            <w:tcW w:w="3068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24B884F" w14:textId="67C46DFF" w:rsidR="00151698" w:rsidRPr="00F967CA" w:rsidRDefault="00151698" w:rsidP="00E7332A">
            <w:pPr>
              <w:widowControl/>
              <w:wordWrap/>
              <w:autoSpaceDE/>
              <w:autoSpaceDN/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 w:eastAsia="en-US"/>
                <w14:ligatures w14:val="none"/>
              </w:rPr>
            </w:pPr>
          </w:p>
        </w:tc>
        <w:tc>
          <w:tcPr>
            <w:tcW w:w="165" w:type="dxa"/>
          </w:tcPr>
          <w:p w14:paraId="4C5DBDFA" w14:textId="77777777" w:rsidR="00151698" w:rsidRPr="00F967CA" w:rsidRDefault="00151698" w:rsidP="00E7332A">
            <w:pPr>
              <w:widowControl/>
              <w:wordWrap/>
              <w:autoSpaceDE/>
              <w:autoSpaceDN/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 w:eastAsia="en-US"/>
                <w14:ligatures w14:val="none"/>
              </w:rPr>
            </w:pPr>
          </w:p>
        </w:tc>
        <w:tc>
          <w:tcPr>
            <w:tcW w:w="964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06B930F8" w14:textId="6E6C509E" w:rsidR="00151698" w:rsidRPr="00F967CA" w:rsidRDefault="00151698" w:rsidP="00E7332A">
            <w:pPr>
              <w:widowControl/>
              <w:wordWrap/>
              <w:autoSpaceDE/>
              <w:autoSpaceDN/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 w:eastAsia="en-US"/>
                <w14:ligatures w14:val="none"/>
              </w:rPr>
            </w:pPr>
          </w:p>
        </w:tc>
        <w:tc>
          <w:tcPr>
            <w:tcW w:w="170" w:type="dxa"/>
          </w:tcPr>
          <w:p w14:paraId="185F9719" w14:textId="77777777" w:rsidR="00151698" w:rsidRPr="00F967CA" w:rsidRDefault="00151698" w:rsidP="00E7332A">
            <w:pPr>
              <w:widowControl/>
              <w:wordWrap/>
              <w:autoSpaceDE/>
              <w:autoSpaceDN/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 w:eastAsia="en-US"/>
                <w14:ligatures w14:val="none"/>
              </w:rPr>
            </w:pPr>
          </w:p>
        </w:tc>
        <w:tc>
          <w:tcPr>
            <w:tcW w:w="964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09984DA6" w14:textId="18232C1A" w:rsidR="00151698" w:rsidRPr="00F967CA" w:rsidRDefault="00151698" w:rsidP="00E7332A">
            <w:pPr>
              <w:widowControl/>
              <w:wordWrap/>
              <w:autoSpaceDE/>
              <w:autoSpaceDN/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 w:eastAsia="en-US"/>
                <w14:ligatures w14:val="none"/>
              </w:rPr>
            </w:pPr>
          </w:p>
        </w:tc>
      </w:tr>
      <w:tr w:rsidR="00151698" w:rsidRPr="00F967CA" w14:paraId="037A9C98" w14:textId="77777777" w:rsidTr="00266CDC">
        <w:trPr>
          <w:trHeight w:val="300"/>
        </w:trPr>
        <w:tc>
          <w:tcPr>
            <w:tcW w:w="2709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6EC23856" w14:textId="29E423EB" w:rsidR="00151698" w:rsidRPr="00F967CA" w:rsidRDefault="00151698" w:rsidP="00E7332A">
            <w:pPr>
              <w:widowControl/>
              <w:wordWrap/>
              <w:autoSpaceDE/>
              <w:autoSpaceDN/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 w:eastAsia="en-US"/>
                <w14:ligatures w14:val="none"/>
              </w:rPr>
            </w:pPr>
          </w:p>
        </w:tc>
        <w:tc>
          <w:tcPr>
            <w:tcW w:w="165" w:type="dxa"/>
          </w:tcPr>
          <w:p w14:paraId="4EEC9591" w14:textId="77777777" w:rsidR="00151698" w:rsidRPr="00F967CA" w:rsidRDefault="00151698" w:rsidP="00E7332A">
            <w:pPr>
              <w:widowControl/>
              <w:wordWrap/>
              <w:autoSpaceDE/>
              <w:autoSpaceDN/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 w:eastAsia="en-US"/>
                <w14:ligatures w14:val="none"/>
              </w:rPr>
            </w:pPr>
          </w:p>
        </w:tc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2BF81FF3" w14:textId="651E1A87" w:rsidR="00151698" w:rsidRPr="00F967CA" w:rsidRDefault="00151698" w:rsidP="00E7332A">
            <w:pPr>
              <w:widowControl/>
              <w:wordWrap/>
              <w:autoSpaceDE/>
              <w:autoSpaceDN/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 w:eastAsia="en-US"/>
                <w14:ligatures w14:val="none"/>
              </w:rPr>
            </w:pPr>
          </w:p>
        </w:tc>
        <w:tc>
          <w:tcPr>
            <w:tcW w:w="165" w:type="dxa"/>
          </w:tcPr>
          <w:p w14:paraId="64034381" w14:textId="77777777" w:rsidR="00151698" w:rsidRPr="00F967CA" w:rsidRDefault="00151698" w:rsidP="00E7332A">
            <w:pPr>
              <w:widowControl/>
              <w:wordWrap/>
              <w:autoSpaceDE/>
              <w:autoSpaceDN/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 w:eastAsia="en-US"/>
                <w14:ligatures w14:val="none"/>
              </w:rPr>
            </w:pPr>
          </w:p>
        </w:tc>
        <w:tc>
          <w:tcPr>
            <w:tcW w:w="702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68EE658C" w14:textId="173193E4" w:rsidR="00151698" w:rsidRPr="00F967CA" w:rsidRDefault="00151698" w:rsidP="00E7332A">
            <w:pPr>
              <w:widowControl/>
              <w:wordWrap/>
              <w:autoSpaceDE/>
              <w:autoSpaceDN/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 w:eastAsia="en-US"/>
                <w14:ligatures w14:val="none"/>
              </w:rPr>
            </w:pPr>
          </w:p>
        </w:tc>
        <w:tc>
          <w:tcPr>
            <w:tcW w:w="165" w:type="dxa"/>
          </w:tcPr>
          <w:p w14:paraId="131D696A" w14:textId="77777777" w:rsidR="00151698" w:rsidRPr="00F967CA" w:rsidRDefault="00151698" w:rsidP="00E7332A">
            <w:pPr>
              <w:widowControl/>
              <w:wordWrap/>
              <w:autoSpaceDE/>
              <w:autoSpaceDN/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 w:eastAsia="en-US"/>
                <w14:ligatures w14:val="none"/>
              </w:rPr>
            </w:pPr>
          </w:p>
        </w:tc>
        <w:tc>
          <w:tcPr>
            <w:tcW w:w="702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1CBA9583" w14:textId="65C35EEC" w:rsidR="00151698" w:rsidRPr="00F967CA" w:rsidRDefault="00151698" w:rsidP="00E7332A">
            <w:pPr>
              <w:widowControl/>
              <w:wordWrap/>
              <w:autoSpaceDE/>
              <w:autoSpaceDN/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 w:eastAsia="en-US"/>
                <w14:ligatures w14:val="none"/>
              </w:rPr>
            </w:pPr>
          </w:p>
        </w:tc>
        <w:tc>
          <w:tcPr>
            <w:tcW w:w="165" w:type="dxa"/>
          </w:tcPr>
          <w:p w14:paraId="486230E2" w14:textId="77777777" w:rsidR="00151698" w:rsidRPr="00F967CA" w:rsidRDefault="00151698" w:rsidP="00E7332A">
            <w:pPr>
              <w:widowControl/>
              <w:wordWrap/>
              <w:autoSpaceDE/>
              <w:autoSpaceDN/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 w:eastAsia="en-US"/>
                <w14:ligatures w14:val="none"/>
              </w:rPr>
            </w:pPr>
          </w:p>
        </w:tc>
        <w:tc>
          <w:tcPr>
            <w:tcW w:w="3068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3C92F459" w14:textId="62A75484" w:rsidR="00151698" w:rsidRPr="00F967CA" w:rsidRDefault="00151698" w:rsidP="00E7332A">
            <w:pPr>
              <w:widowControl/>
              <w:wordWrap/>
              <w:autoSpaceDE/>
              <w:autoSpaceDN/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 w:eastAsia="en-US"/>
                <w14:ligatures w14:val="none"/>
              </w:rPr>
            </w:pPr>
          </w:p>
        </w:tc>
        <w:tc>
          <w:tcPr>
            <w:tcW w:w="165" w:type="dxa"/>
          </w:tcPr>
          <w:p w14:paraId="1FAF2E3E" w14:textId="77777777" w:rsidR="00151698" w:rsidRPr="00F967CA" w:rsidRDefault="00151698" w:rsidP="00E7332A">
            <w:pPr>
              <w:widowControl/>
              <w:wordWrap/>
              <w:autoSpaceDE/>
              <w:autoSpaceDN/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 w:eastAsia="en-US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6CB4CAE1" w14:textId="434DEDF8" w:rsidR="00151698" w:rsidRPr="00F967CA" w:rsidRDefault="00151698" w:rsidP="00E7332A">
            <w:pPr>
              <w:widowControl/>
              <w:wordWrap/>
              <w:autoSpaceDE/>
              <w:autoSpaceDN/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 w:eastAsia="en-US"/>
                <w14:ligatures w14:val="none"/>
              </w:rPr>
            </w:pPr>
          </w:p>
        </w:tc>
        <w:tc>
          <w:tcPr>
            <w:tcW w:w="170" w:type="dxa"/>
          </w:tcPr>
          <w:p w14:paraId="3FE0B500" w14:textId="77777777" w:rsidR="00151698" w:rsidRPr="00F967CA" w:rsidRDefault="00151698" w:rsidP="00E7332A">
            <w:pPr>
              <w:widowControl/>
              <w:wordWrap/>
              <w:autoSpaceDE/>
              <w:autoSpaceDN/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 w:eastAsia="en-US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6ED7FDB1" w14:textId="26344FA8" w:rsidR="00151698" w:rsidRPr="00F967CA" w:rsidRDefault="00151698" w:rsidP="00E7332A">
            <w:pPr>
              <w:widowControl/>
              <w:wordWrap/>
              <w:autoSpaceDE/>
              <w:autoSpaceDN/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 w:eastAsia="en-US"/>
                <w14:ligatures w14:val="none"/>
              </w:rPr>
            </w:pPr>
          </w:p>
        </w:tc>
      </w:tr>
      <w:tr w:rsidR="00151698" w:rsidRPr="00F967CA" w14:paraId="4086DC44" w14:textId="77777777" w:rsidTr="00266CDC">
        <w:trPr>
          <w:trHeight w:val="300"/>
        </w:trPr>
        <w:tc>
          <w:tcPr>
            <w:tcW w:w="2709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11D63383" w14:textId="10069FC8" w:rsidR="00151698" w:rsidRPr="00F967CA" w:rsidRDefault="00151698" w:rsidP="00E7332A">
            <w:pPr>
              <w:widowControl/>
              <w:wordWrap/>
              <w:autoSpaceDE/>
              <w:autoSpaceDN/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 w:eastAsia="en-US"/>
                <w14:ligatures w14:val="none"/>
              </w:rPr>
            </w:pPr>
          </w:p>
        </w:tc>
        <w:tc>
          <w:tcPr>
            <w:tcW w:w="165" w:type="dxa"/>
          </w:tcPr>
          <w:p w14:paraId="67A660E3" w14:textId="77777777" w:rsidR="00151698" w:rsidRPr="00F967CA" w:rsidRDefault="00151698" w:rsidP="00E7332A">
            <w:pPr>
              <w:widowControl/>
              <w:wordWrap/>
              <w:autoSpaceDE/>
              <w:autoSpaceDN/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 w:eastAsia="en-US"/>
                <w14:ligatures w14:val="none"/>
              </w:rPr>
            </w:pPr>
          </w:p>
        </w:tc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6182D638" w14:textId="692C8310" w:rsidR="00151698" w:rsidRPr="00F967CA" w:rsidRDefault="00151698" w:rsidP="00E7332A">
            <w:pPr>
              <w:widowControl/>
              <w:wordWrap/>
              <w:autoSpaceDE/>
              <w:autoSpaceDN/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 w:eastAsia="en-US"/>
                <w14:ligatures w14:val="none"/>
              </w:rPr>
            </w:pPr>
          </w:p>
        </w:tc>
        <w:tc>
          <w:tcPr>
            <w:tcW w:w="165" w:type="dxa"/>
          </w:tcPr>
          <w:p w14:paraId="2B289FBE" w14:textId="77777777" w:rsidR="00151698" w:rsidRPr="00F967CA" w:rsidRDefault="00151698" w:rsidP="00E7332A">
            <w:pPr>
              <w:widowControl/>
              <w:wordWrap/>
              <w:autoSpaceDE/>
              <w:autoSpaceDN/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 w:eastAsia="en-US"/>
                <w14:ligatures w14:val="none"/>
              </w:rPr>
            </w:pPr>
          </w:p>
        </w:tc>
        <w:tc>
          <w:tcPr>
            <w:tcW w:w="702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736113EF" w14:textId="6BACDA9F" w:rsidR="00151698" w:rsidRPr="00F967CA" w:rsidRDefault="00151698" w:rsidP="00E7332A">
            <w:pPr>
              <w:widowControl/>
              <w:wordWrap/>
              <w:autoSpaceDE/>
              <w:autoSpaceDN/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 w:eastAsia="en-US"/>
                <w14:ligatures w14:val="none"/>
              </w:rPr>
            </w:pPr>
          </w:p>
        </w:tc>
        <w:tc>
          <w:tcPr>
            <w:tcW w:w="165" w:type="dxa"/>
          </w:tcPr>
          <w:p w14:paraId="451AE704" w14:textId="77777777" w:rsidR="00151698" w:rsidRPr="00F967CA" w:rsidRDefault="00151698" w:rsidP="00E7332A">
            <w:pPr>
              <w:widowControl/>
              <w:wordWrap/>
              <w:autoSpaceDE/>
              <w:autoSpaceDN/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 w:eastAsia="en-US"/>
                <w14:ligatures w14:val="none"/>
              </w:rPr>
            </w:pPr>
          </w:p>
        </w:tc>
        <w:tc>
          <w:tcPr>
            <w:tcW w:w="702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6E469FBF" w14:textId="614BEF7C" w:rsidR="00151698" w:rsidRPr="00F967CA" w:rsidRDefault="00151698" w:rsidP="00E7332A">
            <w:pPr>
              <w:widowControl/>
              <w:wordWrap/>
              <w:autoSpaceDE/>
              <w:autoSpaceDN/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 w:eastAsia="en-US"/>
                <w14:ligatures w14:val="none"/>
              </w:rPr>
            </w:pPr>
          </w:p>
        </w:tc>
        <w:tc>
          <w:tcPr>
            <w:tcW w:w="165" w:type="dxa"/>
          </w:tcPr>
          <w:p w14:paraId="0AF55015" w14:textId="77777777" w:rsidR="00151698" w:rsidRPr="00F967CA" w:rsidRDefault="00151698" w:rsidP="00E7332A">
            <w:pPr>
              <w:widowControl/>
              <w:wordWrap/>
              <w:autoSpaceDE/>
              <w:autoSpaceDN/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 w:eastAsia="en-US"/>
                <w14:ligatures w14:val="none"/>
              </w:rPr>
            </w:pPr>
          </w:p>
        </w:tc>
        <w:tc>
          <w:tcPr>
            <w:tcW w:w="3068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005610BF" w14:textId="79FA1B46" w:rsidR="00151698" w:rsidRPr="00F967CA" w:rsidRDefault="00151698" w:rsidP="00E7332A">
            <w:pPr>
              <w:widowControl/>
              <w:wordWrap/>
              <w:autoSpaceDE/>
              <w:autoSpaceDN/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 w:eastAsia="en-US"/>
                <w14:ligatures w14:val="none"/>
              </w:rPr>
            </w:pPr>
          </w:p>
        </w:tc>
        <w:tc>
          <w:tcPr>
            <w:tcW w:w="165" w:type="dxa"/>
          </w:tcPr>
          <w:p w14:paraId="41894445" w14:textId="77777777" w:rsidR="00151698" w:rsidRPr="00F967CA" w:rsidRDefault="00151698" w:rsidP="00E7332A">
            <w:pPr>
              <w:widowControl/>
              <w:wordWrap/>
              <w:autoSpaceDE/>
              <w:autoSpaceDN/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 w:eastAsia="en-US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00CD13CE" w14:textId="1E8DD0A0" w:rsidR="00151698" w:rsidRPr="00F967CA" w:rsidRDefault="00151698" w:rsidP="00E7332A">
            <w:pPr>
              <w:widowControl/>
              <w:wordWrap/>
              <w:autoSpaceDE/>
              <w:autoSpaceDN/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 w:eastAsia="en-US"/>
                <w14:ligatures w14:val="none"/>
              </w:rPr>
            </w:pPr>
            <w:r w:rsidRPr="00F967CA">
              <w:rPr>
                <w:rFonts w:eastAsia="Times New Roman" w:cstheme="minorHAnsi"/>
                <w:color w:val="000000"/>
                <w:sz w:val="16"/>
                <w:szCs w:val="16"/>
                <w:lang w:val="en-US" w:eastAsia="en-US"/>
                <w14:ligatures w14:val="none"/>
              </w:rPr>
              <w:t> </w:t>
            </w:r>
          </w:p>
        </w:tc>
        <w:tc>
          <w:tcPr>
            <w:tcW w:w="170" w:type="dxa"/>
          </w:tcPr>
          <w:p w14:paraId="6F003D11" w14:textId="77777777" w:rsidR="00151698" w:rsidRPr="00F967CA" w:rsidRDefault="00151698" w:rsidP="00E7332A">
            <w:pPr>
              <w:widowControl/>
              <w:wordWrap/>
              <w:autoSpaceDE/>
              <w:autoSpaceDN/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 w:eastAsia="en-US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567D83F4" w14:textId="2A8C9A17" w:rsidR="00151698" w:rsidRPr="00F967CA" w:rsidRDefault="00151698" w:rsidP="00E7332A">
            <w:pPr>
              <w:widowControl/>
              <w:wordWrap/>
              <w:autoSpaceDE/>
              <w:autoSpaceDN/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 w:eastAsia="en-US"/>
                <w14:ligatures w14:val="none"/>
              </w:rPr>
            </w:pPr>
            <w:r w:rsidRPr="00F967CA">
              <w:rPr>
                <w:rFonts w:eastAsia="Times New Roman" w:cstheme="minorHAnsi"/>
                <w:color w:val="000000"/>
                <w:sz w:val="16"/>
                <w:szCs w:val="16"/>
                <w:lang w:val="en-US" w:eastAsia="en-US"/>
                <w14:ligatures w14:val="none"/>
              </w:rPr>
              <w:t> </w:t>
            </w:r>
          </w:p>
        </w:tc>
      </w:tr>
    </w:tbl>
    <w:p w14:paraId="173B0F44" w14:textId="77777777" w:rsidR="008C7216" w:rsidRDefault="008C7216" w:rsidP="00D96221">
      <w:pPr>
        <w:tabs>
          <w:tab w:val="left" w:pos="4770"/>
          <w:tab w:val="left" w:pos="5130"/>
          <w:tab w:val="left" w:pos="7560"/>
          <w:tab w:val="left" w:pos="10440"/>
        </w:tabs>
        <w:spacing w:after="0"/>
        <w:rPr>
          <w:rFonts w:cstheme="minorHAnsi"/>
          <w:b/>
          <w:bCs/>
          <w:szCs w:val="20"/>
        </w:rPr>
      </w:pPr>
    </w:p>
    <w:p w14:paraId="26CCF834" w14:textId="4FC5584D" w:rsidR="001A77F4" w:rsidRPr="008C3043" w:rsidRDefault="008C3043" w:rsidP="008B1C38">
      <w:pPr>
        <w:keepNext/>
        <w:tabs>
          <w:tab w:val="left" w:pos="4770"/>
          <w:tab w:val="left" w:pos="5130"/>
          <w:tab w:val="left" w:pos="7560"/>
          <w:tab w:val="left" w:pos="10440"/>
        </w:tabs>
        <w:spacing w:after="0"/>
        <w:rPr>
          <w:rFonts w:cstheme="minorHAnsi"/>
          <w:b/>
          <w:bCs/>
          <w:szCs w:val="20"/>
        </w:rPr>
      </w:pPr>
      <w:r w:rsidRPr="008C3043">
        <w:rPr>
          <w:rFonts w:cstheme="minorHAnsi"/>
          <w:b/>
          <w:bCs/>
          <w:szCs w:val="20"/>
        </w:rPr>
        <w:t>Additional information:</w:t>
      </w:r>
    </w:p>
    <w:p w14:paraId="4A0934B0" w14:textId="0BC4E676" w:rsidR="002F44E1" w:rsidRDefault="007B3D81" w:rsidP="004D6629">
      <w:pPr>
        <w:keepNext/>
        <w:tabs>
          <w:tab w:val="left" w:leader="dot" w:pos="9360"/>
        </w:tabs>
        <w:spacing w:after="0"/>
        <w:ind w:left="274" w:hanging="274"/>
        <w:rPr>
          <w:rFonts w:cstheme="minorHAnsi"/>
          <w:szCs w:val="20"/>
        </w:rPr>
      </w:pPr>
      <w:r>
        <w:rPr>
          <w:rFonts w:cstheme="minorHAnsi"/>
          <w:szCs w:val="20"/>
        </w:rPr>
        <w:t>1</w:t>
      </w:r>
      <w:r w:rsidR="001A77F4" w:rsidRPr="001A77F4">
        <w:rPr>
          <w:rFonts w:cstheme="minorHAnsi"/>
          <w:szCs w:val="20"/>
        </w:rPr>
        <w:t>.</w:t>
      </w:r>
      <w:r w:rsidR="001A77F4" w:rsidRPr="001A77F4">
        <w:rPr>
          <w:rFonts w:cstheme="minorHAnsi"/>
          <w:szCs w:val="20"/>
        </w:rPr>
        <w:tab/>
      </w:r>
      <w:r w:rsidR="002F44E1">
        <w:rPr>
          <w:rFonts w:cstheme="minorHAnsi"/>
          <w:szCs w:val="20"/>
        </w:rPr>
        <w:t>Do you have any FAA medical waivers other than corrective lenses?</w:t>
      </w:r>
      <w:r w:rsidR="002F44E1">
        <w:rPr>
          <w:rFonts w:cstheme="minorHAnsi"/>
          <w:szCs w:val="20"/>
        </w:rPr>
        <w:tab/>
      </w:r>
      <w:r w:rsidR="002F44E1">
        <w:rPr>
          <w:rFonts w:cstheme="minorHAnsi"/>
          <w:szCs w:val="20"/>
        </w:rPr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r w:rsidR="002F44E1">
        <w:rPr>
          <w:rFonts w:cstheme="minorHAnsi"/>
          <w:szCs w:val="20"/>
        </w:rPr>
        <w:instrText xml:space="preserve"> FORMCHECKBOX </w:instrText>
      </w:r>
      <w:r w:rsidR="002F44E1">
        <w:rPr>
          <w:rFonts w:cstheme="minorHAnsi"/>
          <w:szCs w:val="20"/>
        </w:rPr>
      </w:r>
      <w:r w:rsidR="002F44E1">
        <w:rPr>
          <w:rFonts w:cstheme="minorHAnsi"/>
          <w:szCs w:val="20"/>
        </w:rPr>
        <w:fldChar w:fldCharType="separate"/>
      </w:r>
      <w:r w:rsidR="002F44E1">
        <w:rPr>
          <w:rFonts w:cstheme="minorHAnsi"/>
          <w:szCs w:val="20"/>
        </w:rPr>
        <w:fldChar w:fldCharType="end"/>
      </w:r>
      <w:r w:rsidR="002F44E1">
        <w:rPr>
          <w:rFonts w:cstheme="minorHAnsi"/>
          <w:szCs w:val="20"/>
        </w:rPr>
        <w:t xml:space="preserve"> Yes / </w:t>
      </w:r>
      <w:r w:rsidR="002F44E1">
        <w:rPr>
          <w:rFonts w:cstheme="minorHAnsi"/>
          <w:szCs w:val="20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="002F44E1">
        <w:rPr>
          <w:rFonts w:cstheme="minorHAnsi"/>
          <w:szCs w:val="20"/>
        </w:rPr>
        <w:instrText xml:space="preserve"> FORMCHECKBOX </w:instrText>
      </w:r>
      <w:r w:rsidR="002F44E1">
        <w:rPr>
          <w:rFonts w:cstheme="minorHAnsi"/>
          <w:szCs w:val="20"/>
        </w:rPr>
      </w:r>
      <w:r w:rsidR="002F44E1">
        <w:rPr>
          <w:rFonts w:cstheme="minorHAnsi"/>
          <w:szCs w:val="20"/>
        </w:rPr>
        <w:fldChar w:fldCharType="separate"/>
      </w:r>
      <w:r w:rsidR="002F44E1">
        <w:rPr>
          <w:rFonts w:cstheme="minorHAnsi"/>
          <w:szCs w:val="20"/>
        </w:rPr>
        <w:fldChar w:fldCharType="end"/>
      </w:r>
      <w:r w:rsidR="002F44E1">
        <w:rPr>
          <w:rFonts w:cstheme="minorHAnsi"/>
          <w:szCs w:val="20"/>
        </w:rPr>
        <w:t xml:space="preserve"> No</w:t>
      </w:r>
    </w:p>
    <w:p w14:paraId="1B45E5A8" w14:textId="692D33DD" w:rsidR="001A77F4" w:rsidRPr="001A77F4" w:rsidRDefault="002F44E1" w:rsidP="004D6629">
      <w:pPr>
        <w:keepNext/>
        <w:tabs>
          <w:tab w:val="left" w:leader="dot" w:pos="9360"/>
        </w:tabs>
        <w:spacing w:after="0"/>
        <w:ind w:left="274" w:hanging="274"/>
        <w:rPr>
          <w:rFonts w:cstheme="minorHAnsi"/>
          <w:szCs w:val="20"/>
        </w:rPr>
      </w:pPr>
      <w:r>
        <w:rPr>
          <w:rFonts w:cstheme="minorHAnsi"/>
          <w:szCs w:val="20"/>
        </w:rPr>
        <w:t>2.</w:t>
      </w:r>
      <w:r>
        <w:rPr>
          <w:rFonts w:cstheme="minorHAnsi"/>
          <w:szCs w:val="20"/>
        </w:rPr>
        <w:tab/>
      </w:r>
      <w:r w:rsidR="001A77F4" w:rsidRPr="001A77F4">
        <w:rPr>
          <w:rFonts w:cstheme="minorHAnsi"/>
          <w:szCs w:val="20"/>
        </w:rPr>
        <w:t>Has</w:t>
      </w:r>
      <w:r w:rsidR="007B3D81">
        <w:rPr>
          <w:rFonts w:cstheme="minorHAnsi"/>
          <w:szCs w:val="20"/>
        </w:rPr>
        <w:t xml:space="preserve"> your</w:t>
      </w:r>
      <w:r w:rsidR="001A77F4" w:rsidRPr="001A77F4">
        <w:rPr>
          <w:rFonts w:cstheme="minorHAnsi"/>
          <w:szCs w:val="20"/>
        </w:rPr>
        <w:t xml:space="preserve"> FAA or Military Pilot Certificate ever been suspended or revoked?</w:t>
      </w:r>
      <w:r>
        <w:rPr>
          <w:rFonts w:cstheme="minorHAnsi"/>
          <w:szCs w:val="20"/>
        </w:rPr>
        <w:tab/>
      </w:r>
      <w:r w:rsidR="008D2905">
        <w:rPr>
          <w:rFonts w:cstheme="minorHAnsi"/>
          <w:szCs w:val="20"/>
        </w:rPr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heck18"/>
      <w:r w:rsidR="008D2905">
        <w:rPr>
          <w:rFonts w:cstheme="minorHAnsi"/>
          <w:szCs w:val="20"/>
        </w:rPr>
        <w:instrText xml:space="preserve"> FORMCHECKBOX </w:instrText>
      </w:r>
      <w:r w:rsidR="008D2905">
        <w:rPr>
          <w:rFonts w:cstheme="minorHAnsi"/>
          <w:szCs w:val="20"/>
        </w:rPr>
      </w:r>
      <w:r w:rsidR="008D2905">
        <w:rPr>
          <w:rFonts w:cstheme="minorHAnsi"/>
          <w:szCs w:val="20"/>
        </w:rPr>
        <w:fldChar w:fldCharType="separate"/>
      </w:r>
      <w:r w:rsidR="008D2905">
        <w:rPr>
          <w:rFonts w:cstheme="minorHAnsi"/>
          <w:szCs w:val="20"/>
        </w:rPr>
        <w:fldChar w:fldCharType="end"/>
      </w:r>
      <w:bookmarkEnd w:id="15"/>
      <w:r w:rsidR="008D2905">
        <w:rPr>
          <w:rFonts w:cstheme="minorHAnsi"/>
          <w:szCs w:val="20"/>
        </w:rPr>
        <w:t xml:space="preserve"> Yes / </w:t>
      </w:r>
      <w:r w:rsidR="008D2905">
        <w:rPr>
          <w:rFonts w:cstheme="minorHAnsi"/>
          <w:szCs w:val="20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Check19"/>
      <w:r w:rsidR="008D2905">
        <w:rPr>
          <w:rFonts w:cstheme="minorHAnsi"/>
          <w:szCs w:val="20"/>
        </w:rPr>
        <w:instrText xml:space="preserve"> FORMCHECKBOX </w:instrText>
      </w:r>
      <w:r w:rsidR="008D2905">
        <w:rPr>
          <w:rFonts w:cstheme="minorHAnsi"/>
          <w:szCs w:val="20"/>
        </w:rPr>
      </w:r>
      <w:r w:rsidR="008D2905">
        <w:rPr>
          <w:rFonts w:cstheme="minorHAnsi"/>
          <w:szCs w:val="20"/>
        </w:rPr>
        <w:fldChar w:fldCharType="separate"/>
      </w:r>
      <w:r w:rsidR="008D2905">
        <w:rPr>
          <w:rFonts w:cstheme="minorHAnsi"/>
          <w:szCs w:val="20"/>
        </w:rPr>
        <w:fldChar w:fldCharType="end"/>
      </w:r>
      <w:bookmarkEnd w:id="16"/>
      <w:r w:rsidR="008D2905">
        <w:rPr>
          <w:rFonts w:cstheme="minorHAnsi"/>
          <w:szCs w:val="20"/>
        </w:rPr>
        <w:t xml:space="preserve"> No</w:t>
      </w:r>
    </w:p>
    <w:p w14:paraId="7AA66542" w14:textId="3849256A" w:rsidR="001A77F4" w:rsidRPr="001A77F4" w:rsidRDefault="007A1E91" w:rsidP="004D6629">
      <w:pPr>
        <w:tabs>
          <w:tab w:val="left" w:leader="dot" w:pos="9360"/>
        </w:tabs>
        <w:spacing w:after="0"/>
        <w:ind w:left="274" w:hanging="274"/>
        <w:rPr>
          <w:rFonts w:cstheme="minorHAnsi"/>
          <w:szCs w:val="20"/>
        </w:rPr>
      </w:pPr>
      <w:r>
        <w:rPr>
          <w:rFonts w:cstheme="minorHAnsi"/>
          <w:szCs w:val="20"/>
        </w:rPr>
        <w:t>3</w:t>
      </w:r>
      <w:r w:rsidR="001A77F4" w:rsidRPr="001A77F4">
        <w:rPr>
          <w:rFonts w:cstheme="minorHAnsi"/>
          <w:szCs w:val="20"/>
        </w:rPr>
        <w:t>.</w:t>
      </w:r>
      <w:r w:rsidR="001A77F4" w:rsidRPr="001A77F4">
        <w:rPr>
          <w:rFonts w:cstheme="minorHAnsi"/>
          <w:szCs w:val="20"/>
        </w:rPr>
        <w:tab/>
        <w:t>Ha</w:t>
      </w:r>
      <w:r w:rsidR="007B3D81">
        <w:rPr>
          <w:rFonts w:cstheme="minorHAnsi"/>
          <w:szCs w:val="20"/>
        </w:rPr>
        <w:t>ve you</w:t>
      </w:r>
      <w:r w:rsidR="001A77F4" w:rsidRPr="001A77F4">
        <w:rPr>
          <w:rFonts w:cstheme="minorHAnsi"/>
          <w:szCs w:val="20"/>
        </w:rPr>
        <w:t xml:space="preserve"> ever been cited for any violation of Federal </w:t>
      </w:r>
      <w:r w:rsidR="004C5953">
        <w:rPr>
          <w:rFonts w:cstheme="minorHAnsi"/>
          <w:szCs w:val="20"/>
        </w:rPr>
        <w:t>Aviation</w:t>
      </w:r>
      <w:r w:rsidR="004C5953" w:rsidRPr="001A77F4">
        <w:rPr>
          <w:rFonts w:cstheme="minorHAnsi"/>
          <w:szCs w:val="20"/>
        </w:rPr>
        <w:t xml:space="preserve"> </w:t>
      </w:r>
      <w:r w:rsidR="001A77F4" w:rsidRPr="001A77F4">
        <w:rPr>
          <w:rFonts w:cstheme="minorHAnsi"/>
          <w:szCs w:val="20"/>
        </w:rPr>
        <w:t>Regulations or Administrative Action?</w:t>
      </w:r>
      <w:r w:rsidR="002F44E1">
        <w:rPr>
          <w:rFonts w:cstheme="minorHAnsi"/>
          <w:szCs w:val="20"/>
        </w:rPr>
        <w:tab/>
      </w:r>
      <w:r w:rsidR="008D2905">
        <w:rPr>
          <w:rFonts w:cstheme="minorHAnsi"/>
          <w:szCs w:val="20"/>
        </w:rPr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r w:rsidR="008D2905">
        <w:rPr>
          <w:rFonts w:cstheme="minorHAnsi"/>
          <w:szCs w:val="20"/>
        </w:rPr>
        <w:instrText xml:space="preserve"> FORMCHECKBOX </w:instrText>
      </w:r>
      <w:r w:rsidR="008D2905">
        <w:rPr>
          <w:rFonts w:cstheme="minorHAnsi"/>
          <w:szCs w:val="20"/>
        </w:rPr>
      </w:r>
      <w:r w:rsidR="008D2905">
        <w:rPr>
          <w:rFonts w:cstheme="minorHAnsi"/>
          <w:szCs w:val="20"/>
        </w:rPr>
        <w:fldChar w:fldCharType="separate"/>
      </w:r>
      <w:r w:rsidR="008D2905">
        <w:rPr>
          <w:rFonts w:cstheme="minorHAnsi"/>
          <w:szCs w:val="20"/>
        </w:rPr>
        <w:fldChar w:fldCharType="end"/>
      </w:r>
      <w:r w:rsidR="008D2905">
        <w:rPr>
          <w:rFonts w:cstheme="minorHAnsi"/>
          <w:szCs w:val="20"/>
        </w:rPr>
        <w:t xml:space="preserve"> Yes / </w:t>
      </w:r>
      <w:r w:rsidR="008D2905">
        <w:rPr>
          <w:rFonts w:cstheme="minorHAnsi"/>
          <w:szCs w:val="20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="008D2905">
        <w:rPr>
          <w:rFonts w:cstheme="minorHAnsi"/>
          <w:szCs w:val="20"/>
        </w:rPr>
        <w:instrText xml:space="preserve"> FORMCHECKBOX </w:instrText>
      </w:r>
      <w:r w:rsidR="008D2905">
        <w:rPr>
          <w:rFonts w:cstheme="minorHAnsi"/>
          <w:szCs w:val="20"/>
        </w:rPr>
      </w:r>
      <w:r w:rsidR="008D2905">
        <w:rPr>
          <w:rFonts w:cstheme="minorHAnsi"/>
          <w:szCs w:val="20"/>
        </w:rPr>
        <w:fldChar w:fldCharType="separate"/>
      </w:r>
      <w:r w:rsidR="008D2905">
        <w:rPr>
          <w:rFonts w:cstheme="minorHAnsi"/>
          <w:szCs w:val="20"/>
        </w:rPr>
        <w:fldChar w:fldCharType="end"/>
      </w:r>
      <w:r w:rsidR="008D2905">
        <w:rPr>
          <w:rFonts w:cstheme="minorHAnsi"/>
          <w:szCs w:val="20"/>
        </w:rPr>
        <w:t xml:space="preserve"> No</w:t>
      </w:r>
    </w:p>
    <w:p w14:paraId="59FCA5AA" w14:textId="6FBB0942" w:rsidR="001A77F4" w:rsidRPr="001A77F4" w:rsidRDefault="007A1E91" w:rsidP="004D6629">
      <w:pPr>
        <w:tabs>
          <w:tab w:val="left" w:leader="dot" w:pos="9360"/>
        </w:tabs>
        <w:spacing w:after="0"/>
        <w:ind w:left="274" w:hanging="274"/>
        <w:rPr>
          <w:rFonts w:cstheme="minorHAnsi"/>
          <w:szCs w:val="20"/>
        </w:rPr>
      </w:pPr>
      <w:r>
        <w:rPr>
          <w:rFonts w:cstheme="minorHAnsi"/>
          <w:szCs w:val="20"/>
        </w:rPr>
        <w:t>4</w:t>
      </w:r>
      <w:r w:rsidR="001A77F4" w:rsidRPr="001A77F4">
        <w:rPr>
          <w:rFonts w:cstheme="minorHAnsi"/>
          <w:szCs w:val="20"/>
        </w:rPr>
        <w:t>.</w:t>
      </w:r>
      <w:r w:rsidR="001A77F4" w:rsidRPr="001A77F4">
        <w:rPr>
          <w:rFonts w:cstheme="minorHAnsi"/>
          <w:szCs w:val="20"/>
        </w:rPr>
        <w:tab/>
        <w:t>Ha</w:t>
      </w:r>
      <w:r w:rsidR="007B3D81">
        <w:rPr>
          <w:rFonts w:cstheme="minorHAnsi"/>
          <w:szCs w:val="20"/>
        </w:rPr>
        <w:t>ve</w:t>
      </w:r>
      <w:r w:rsidR="001A77F4" w:rsidRPr="001A77F4">
        <w:rPr>
          <w:rFonts w:cstheme="minorHAnsi"/>
          <w:szCs w:val="20"/>
        </w:rPr>
        <w:t xml:space="preserve"> </w:t>
      </w:r>
      <w:r w:rsidR="007B3D81">
        <w:rPr>
          <w:rFonts w:cstheme="minorHAnsi"/>
          <w:szCs w:val="20"/>
        </w:rPr>
        <w:t>you</w:t>
      </w:r>
      <w:r w:rsidR="001A77F4" w:rsidRPr="001A77F4">
        <w:rPr>
          <w:rFonts w:cstheme="minorHAnsi"/>
          <w:szCs w:val="20"/>
        </w:rPr>
        <w:t xml:space="preserve"> ever been involved in any aircraft accident, loss, claim or incident?</w:t>
      </w:r>
      <w:r w:rsidR="002F44E1">
        <w:rPr>
          <w:rFonts w:cstheme="minorHAnsi"/>
          <w:szCs w:val="20"/>
        </w:rPr>
        <w:tab/>
      </w:r>
      <w:r w:rsidR="008D2905">
        <w:rPr>
          <w:rFonts w:cstheme="minorHAnsi"/>
          <w:szCs w:val="20"/>
        </w:rPr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r w:rsidR="008D2905">
        <w:rPr>
          <w:rFonts w:cstheme="minorHAnsi"/>
          <w:szCs w:val="20"/>
        </w:rPr>
        <w:instrText xml:space="preserve"> FORMCHECKBOX </w:instrText>
      </w:r>
      <w:r w:rsidR="008D2905">
        <w:rPr>
          <w:rFonts w:cstheme="minorHAnsi"/>
          <w:szCs w:val="20"/>
        </w:rPr>
      </w:r>
      <w:r w:rsidR="008D2905">
        <w:rPr>
          <w:rFonts w:cstheme="minorHAnsi"/>
          <w:szCs w:val="20"/>
        </w:rPr>
        <w:fldChar w:fldCharType="separate"/>
      </w:r>
      <w:r w:rsidR="008D2905">
        <w:rPr>
          <w:rFonts w:cstheme="minorHAnsi"/>
          <w:szCs w:val="20"/>
        </w:rPr>
        <w:fldChar w:fldCharType="end"/>
      </w:r>
      <w:r w:rsidR="008D2905">
        <w:rPr>
          <w:rFonts w:cstheme="minorHAnsi"/>
          <w:szCs w:val="20"/>
        </w:rPr>
        <w:t xml:space="preserve"> Yes / </w:t>
      </w:r>
      <w:r w:rsidR="008D2905">
        <w:rPr>
          <w:rFonts w:cstheme="minorHAnsi"/>
          <w:szCs w:val="20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="008D2905">
        <w:rPr>
          <w:rFonts w:cstheme="minorHAnsi"/>
          <w:szCs w:val="20"/>
        </w:rPr>
        <w:instrText xml:space="preserve"> FORMCHECKBOX </w:instrText>
      </w:r>
      <w:r w:rsidR="008D2905">
        <w:rPr>
          <w:rFonts w:cstheme="minorHAnsi"/>
          <w:szCs w:val="20"/>
        </w:rPr>
      </w:r>
      <w:r w:rsidR="008D2905">
        <w:rPr>
          <w:rFonts w:cstheme="minorHAnsi"/>
          <w:szCs w:val="20"/>
        </w:rPr>
        <w:fldChar w:fldCharType="separate"/>
      </w:r>
      <w:r w:rsidR="008D2905">
        <w:rPr>
          <w:rFonts w:cstheme="minorHAnsi"/>
          <w:szCs w:val="20"/>
        </w:rPr>
        <w:fldChar w:fldCharType="end"/>
      </w:r>
      <w:r w:rsidR="008D2905">
        <w:rPr>
          <w:rFonts w:cstheme="minorHAnsi"/>
          <w:szCs w:val="20"/>
        </w:rPr>
        <w:t xml:space="preserve"> No</w:t>
      </w:r>
    </w:p>
    <w:p w14:paraId="72200146" w14:textId="1CB0DCD8" w:rsidR="001A77F4" w:rsidRPr="001A77F4" w:rsidRDefault="007A1E91" w:rsidP="004D6629">
      <w:pPr>
        <w:tabs>
          <w:tab w:val="left" w:leader="dot" w:pos="9360"/>
        </w:tabs>
        <w:spacing w:after="0"/>
        <w:ind w:left="274" w:hanging="274"/>
        <w:rPr>
          <w:rFonts w:cstheme="minorHAnsi"/>
          <w:szCs w:val="20"/>
        </w:rPr>
      </w:pPr>
      <w:r>
        <w:rPr>
          <w:rFonts w:cstheme="minorHAnsi"/>
          <w:szCs w:val="20"/>
        </w:rPr>
        <w:t>5</w:t>
      </w:r>
      <w:r w:rsidR="001A77F4" w:rsidRPr="001A77F4">
        <w:rPr>
          <w:rFonts w:cstheme="minorHAnsi"/>
          <w:szCs w:val="20"/>
        </w:rPr>
        <w:t>.</w:t>
      </w:r>
      <w:r w:rsidR="001A77F4" w:rsidRPr="001A77F4">
        <w:rPr>
          <w:rFonts w:cstheme="minorHAnsi"/>
          <w:szCs w:val="20"/>
        </w:rPr>
        <w:tab/>
        <w:t>Ha</w:t>
      </w:r>
      <w:r w:rsidR="007B3D81">
        <w:rPr>
          <w:rFonts w:cstheme="minorHAnsi"/>
          <w:szCs w:val="20"/>
        </w:rPr>
        <w:t>ve you</w:t>
      </w:r>
      <w:r w:rsidR="001A77F4" w:rsidRPr="001A77F4">
        <w:rPr>
          <w:rFonts w:cstheme="minorHAnsi"/>
          <w:szCs w:val="20"/>
        </w:rPr>
        <w:t xml:space="preserve"> </w:t>
      </w:r>
      <w:r w:rsidR="00A0082D">
        <w:rPr>
          <w:rFonts w:cstheme="minorHAnsi"/>
          <w:szCs w:val="20"/>
        </w:rPr>
        <w:t xml:space="preserve">ever </w:t>
      </w:r>
      <w:r w:rsidR="001A77F4" w:rsidRPr="001A77F4">
        <w:rPr>
          <w:rFonts w:cstheme="minorHAnsi"/>
          <w:szCs w:val="20"/>
        </w:rPr>
        <w:t>been convicted of or pleaded guilty to:</w:t>
      </w:r>
    </w:p>
    <w:p w14:paraId="50DDDCCE" w14:textId="062B95C2" w:rsidR="001A77F4" w:rsidRPr="001A77F4" w:rsidRDefault="001A77F4" w:rsidP="004D6629">
      <w:pPr>
        <w:tabs>
          <w:tab w:val="left" w:leader="dot" w:pos="9360"/>
        </w:tabs>
        <w:spacing w:after="0"/>
        <w:ind w:left="548" w:hanging="274"/>
        <w:rPr>
          <w:rFonts w:cstheme="minorHAnsi"/>
          <w:szCs w:val="20"/>
        </w:rPr>
      </w:pPr>
      <w:r w:rsidRPr="001A77F4">
        <w:rPr>
          <w:rFonts w:cstheme="minorHAnsi"/>
          <w:szCs w:val="20"/>
        </w:rPr>
        <w:t>(a)  Charge of reckless driving or driving under the influence of alcohol or drugs?</w:t>
      </w:r>
      <w:r w:rsidR="002F44E1">
        <w:rPr>
          <w:rFonts w:cstheme="minorHAnsi"/>
          <w:szCs w:val="20"/>
        </w:rPr>
        <w:tab/>
      </w:r>
      <w:r w:rsidR="008D2905">
        <w:rPr>
          <w:rFonts w:cstheme="minorHAnsi"/>
          <w:szCs w:val="20"/>
        </w:rPr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r w:rsidR="008D2905">
        <w:rPr>
          <w:rFonts w:cstheme="minorHAnsi"/>
          <w:szCs w:val="20"/>
        </w:rPr>
        <w:instrText xml:space="preserve"> FORMCHECKBOX </w:instrText>
      </w:r>
      <w:r w:rsidR="008D2905">
        <w:rPr>
          <w:rFonts w:cstheme="minorHAnsi"/>
          <w:szCs w:val="20"/>
        </w:rPr>
      </w:r>
      <w:r w:rsidR="008D2905">
        <w:rPr>
          <w:rFonts w:cstheme="minorHAnsi"/>
          <w:szCs w:val="20"/>
        </w:rPr>
        <w:fldChar w:fldCharType="separate"/>
      </w:r>
      <w:r w:rsidR="008D2905">
        <w:rPr>
          <w:rFonts w:cstheme="minorHAnsi"/>
          <w:szCs w:val="20"/>
        </w:rPr>
        <w:fldChar w:fldCharType="end"/>
      </w:r>
      <w:r w:rsidR="008D2905">
        <w:rPr>
          <w:rFonts w:cstheme="minorHAnsi"/>
          <w:szCs w:val="20"/>
        </w:rPr>
        <w:t xml:space="preserve"> Yes / </w:t>
      </w:r>
      <w:r w:rsidR="008D2905">
        <w:rPr>
          <w:rFonts w:cstheme="minorHAnsi"/>
          <w:szCs w:val="20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="008D2905">
        <w:rPr>
          <w:rFonts w:cstheme="minorHAnsi"/>
          <w:szCs w:val="20"/>
        </w:rPr>
        <w:instrText xml:space="preserve"> FORMCHECKBOX </w:instrText>
      </w:r>
      <w:r w:rsidR="008D2905">
        <w:rPr>
          <w:rFonts w:cstheme="minorHAnsi"/>
          <w:szCs w:val="20"/>
        </w:rPr>
      </w:r>
      <w:r w:rsidR="008D2905">
        <w:rPr>
          <w:rFonts w:cstheme="minorHAnsi"/>
          <w:szCs w:val="20"/>
        </w:rPr>
        <w:fldChar w:fldCharType="separate"/>
      </w:r>
      <w:r w:rsidR="008D2905">
        <w:rPr>
          <w:rFonts w:cstheme="minorHAnsi"/>
          <w:szCs w:val="20"/>
        </w:rPr>
        <w:fldChar w:fldCharType="end"/>
      </w:r>
      <w:r w:rsidR="008D2905">
        <w:rPr>
          <w:rFonts w:cstheme="minorHAnsi"/>
          <w:szCs w:val="20"/>
        </w:rPr>
        <w:t xml:space="preserve"> No</w:t>
      </w:r>
    </w:p>
    <w:p w14:paraId="6A6CA6C5" w14:textId="5AC6E7FA" w:rsidR="001A77F4" w:rsidRDefault="001A77F4" w:rsidP="004D6629">
      <w:pPr>
        <w:tabs>
          <w:tab w:val="left" w:leader="dot" w:pos="9360"/>
        </w:tabs>
        <w:spacing w:after="0"/>
        <w:ind w:left="548" w:hanging="274"/>
        <w:rPr>
          <w:rFonts w:cstheme="minorHAnsi"/>
          <w:szCs w:val="20"/>
        </w:rPr>
      </w:pPr>
      <w:r w:rsidRPr="001A77F4">
        <w:rPr>
          <w:rFonts w:cstheme="minorHAnsi"/>
          <w:szCs w:val="20"/>
        </w:rPr>
        <w:t>(b)  Felony?</w:t>
      </w:r>
      <w:r w:rsidR="002F44E1">
        <w:rPr>
          <w:rFonts w:cstheme="minorHAnsi"/>
          <w:szCs w:val="20"/>
        </w:rPr>
        <w:tab/>
      </w:r>
      <w:r w:rsidR="008D2905">
        <w:rPr>
          <w:rFonts w:cstheme="minorHAnsi"/>
          <w:szCs w:val="20"/>
        </w:rPr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r w:rsidR="008D2905">
        <w:rPr>
          <w:rFonts w:cstheme="minorHAnsi"/>
          <w:szCs w:val="20"/>
        </w:rPr>
        <w:instrText xml:space="preserve"> FORMCHECKBOX </w:instrText>
      </w:r>
      <w:r w:rsidR="008D2905">
        <w:rPr>
          <w:rFonts w:cstheme="minorHAnsi"/>
          <w:szCs w:val="20"/>
        </w:rPr>
      </w:r>
      <w:r w:rsidR="008D2905">
        <w:rPr>
          <w:rFonts w:cstheme="minorHAnsi"/>
          <w:szCs w:val="20"/>
        </w:rPr>
        <w:fldChar w:fldCharType="separate"/>
      </w:r>
      <w:r w:rsidR="008D2905">
        <w:rPr>
          <w:rFonts w:cstheme="minorHAnsi"/>
          <w:szCs w:val="20"/>
        </w:rPr>
        <w:fldChar w:fldCharType="end"/>
      </w:r>
      <w:r w:rsidR="008D2905">
        <w:rPr>
          <w:rFonts w:cstheme="minorHAnsi"/>
          <w:szCs w:val="20"/>
        </w:rPr>
        <w:t xml:space="preserve"> Yes / </w:t>
      </w:r>
      <w:r w:rsidR="008D2905">
        <w:rPr>
          <w:rFonts w:cstheme="minorHAnsi"/>
          <w:szCs w:val="20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="008D2905">
        <w:rPr>
          <w:rFonts w:cstheme="minorHAnsi"/>
          <w:szCs w:val="20"/>
        </w:rPr>
        <w:instrText xml:space="preserve"> FORMCHECKBOX </w:instrText>
      </w:r>
      <w:r w:rsidR="008D2905">
        <w:rPr>
          <w:rFonts w:cstheme="minorHAnsi"/>
          <w:szCs w:val="20"/>
        </w:rPr>
      </w:r>
      <w:r w:rsidR="008D2905">
        <w:rPr>
          <w:rFonts w:cstheme="minorHAnsi"/>
          <w:szCs w:val="20"/>
        </w:rPr>
        <w:fldChar w:fldCharType="separate"/>
      </w:r>
      <w:r w:rsidR="008D2905">
        <w:rPr>
          <w:rFonts w:cstheme="minorHAnsi"/>
          <w:szCs w:val="20"/>
        </w:rPr>
        <w:fldChar w:fldCharType="end"/>
      </w:r>
      <w:r w:rsidR="008D2905">
        <w:rPr>
          <w:rFonts w:cstheme="minorHAnsi"/>
          <w:szCs w:val="20"/>
        </w:rPr>
        <w:t xml:space="preserve"> No</w:t>
      </w:r>
    </w:p>
    <w:p w14:paraId="5113259E" w14:textId="6EB40738" w:rsidR="001A77F4" w:rsidRDefault="008C3043" w:rsidP="007A1E91">
      <w:pPr>
        <w:tabs>
          <w:tab w:val="left" w:pos="4770"/>
          <w:tab w:val="left" w:pos="5130"/>
          <w:tab w:val="left" w:pos="7560"/>
          <w:tab w:val="left" w:pos="10440"/>
        </w:tabs>
        <w:spacing w:before="60" w:after="0"/>
        <w:rPr>
          <w:rFonts w:cstheme="minorHAnsi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AE27A4B" wp14:editId="59697B4B">
                <wp:simplePos x="0" y="0"/>
                <wp:positionH relativeFrom="margin">
                  <wp:align>left</wp:align>
                </wp:positionH>
                <wp:positionV relativeFrom="paragraph">
                  <wp:posOffset>189230</wp:posOffset>
                </wp:positionV>
                <wp:extent cx="6827520" cy="1207135"/>
                <wp:effectExtent l="0" t="0" r="11430" b="12065"/>
                <wp:wrapTopAndBottom/>
                <wp:docPr id="1231874958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27520" cy="1207698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2853FA" w14:textId="77777777" w:rsidR="001061EE" w:rsidRPr="001061EE" w:rsidRDefault="001061EE" w:rsidP="001061EE">
                            <w:pPr>
                              <w:spacing w:after="0" w:line="240" w:lineRule="auto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E27A4B" id="Rectangle 13" o:spid="_x0000_s1026" style="position:absolute;margin-left:0;margin-top:14.9pt;width:537.6pt;height:95.05pt;z-index:25167667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" filled="f" strokecolor="black [3213]">
                <v:textbox>
                  <w:txbxContent>
                    <w:p w14:paraId="452853FA" w14:textId="77777777" w:rsidR="001061EE" w:rsidRPr="001061EE" w:rsidRDefault="001061EE" w:rsidP="001061EE">
                      <w:pPr>
                        <w:spacing w:after="0" w:line="240" w:lineRule="auto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type="topAndBottom" anchorx="margin"/>
              </v:rect>
            </w:pict>
          </mc:Fallback>
        </mc:AlternateContent>
      </w:r>
      <w:r w:rsidR="007B3D81">
        <w:rPr>
          <w:rFonts w:cstheme="minorHAnsi"/>
          <w:szCs w:val="20"/>
        </w:rPr>
        <w:t>Please explain any ‘Yes’ response</w:t>
      </w:r>
      <w:r w:rsidR="008B1C38">
        <w:rPr>
          <w:rFonts w:cstheme="minorHAnsi"/>
          <w:szCs w:val="20"/>
        </w:rPr>
        <w:t>s</w:t>
      </w:r>
      <w:r w:rsidR="007B3D81">
        <w:rPr>
          <w:rFonts w:cstheme="minorHAnsi"/>
          <w:szCs w:val="20"/>
        </w:rPr>
        <w:t xml:space="preserve"> </w:t>
      </w:r>
      <w:r w:rsidR="004C5953">
        <w:rPr>
          <w:rFonts w:cstheme="minorHAnsi"/>
          <w:szCs w:val="20"/>
        </w:rPr>
        <w:t xml:space="preserve">to </w:t>
      </w:r>
      <w:r w:rsidR="008B1C38">
        <w:rPr>
          <w:rFonts w:cstheme="minorHAnsi"/>
          <w:szCs w:val="20"/>
        </w:rPr>
        <w:t>the</w:t>
      </w:r>
      <w:r w:rsidR="007B3D81">
        <w:rPr>
          <w:rFonts w:cstheme="minorHAnsi"/>
          <w:szCs w:val="20"/>
        </w:rPr>
        <w:t xml:space="preserve"> above questions:</w:t>
      </w:r>
    </w:p>
    <w:p w14:paraId="05EFA4C2" w14:textId="77777777" w:rsidR="007A1E91" w:rsidRPr="001061EE" w:rsidRDefault="007A1E91" w:rsidP="001061EE">
      <w:pPr>
        <w:tabs>
          <w:tab w:val="left" w:pos="4770"/>
          <w:tab w:val="left" w:pos="5130"/>
          <w:tab w:val="left" w:pos="7560"/>
          <w:tab w:val="left" w:pos="10440"/>
        </w:tabs>
        <w:spacing w:after="0" w:line="240" w:lineRule="auto"/>
        <w:jc w:val="both"/>
        <w:rPr>
          <w:rFonts w:cstheme="minorHAnsi"/>
          <w:sz w:val="12"/>
          <w:szCs w:val="12"/>
        </w:rPr>
      </w:pPr>
    </w:p>
    <w:p w14:paraId="065B02F9" w14:textId="61EE16DA" w:rsidR="007B3D81" w:rsidRDefault="003D151E" w:rsidP="008B1C38">
      <w:pPr>
        <w:tabs>
          <w:tab w:val="left" w:pos="4770"/>
          <w:tab w:val="left" w:pos="5130"/>
          <w:tab w:val="left" w:pos="7560"/>
          <w:tab w:val="left" w:pos="10440"/>
        </w:tabs>
        <w:spacing w:after="0"/>
        <w:jc w:val="both"/>
        <w:rPr>
          <w:rFonts w:cstheme="minorHAnsi"/>
          <w:szCs w:val="20"/>
        </w:rPr>
      </w:pPr>
      <w:r>
        <w:rPr>
          <w:rFonts w:cstheme="minorHAnsi"/>
          <w:szCs w:val="20"/>
        </w:rPr>
        <w:t xml:space="preserve">I </w:t>
      </w:r>
      <w:r w:rsidR="007B3D81">
        <w:rPr>
          <w:rFonts w:cstheme="minorHAnsi"/>
          <w:szCs w:val="20"/>
        </w:rPr>
        <w:t>warrant</w:t>
      </w:r>
      <w:r>
        <w:rPr>
          <w:rFonts w:cstheme="minorHAnsi"/>
          <w:szCs w:val="20"/>
        </w:rPr>
        <w:t xml:space="preserve"> the truth of the above statements and further </w:t>
      </w:r>
      <w:r w:rsidR="007B3D81">
        <w:rPr>
          <w:rFonts w:cstheme="minorHAnsi"/>
          <w:szCs w:val="20"/>
        </w:rPr>
        <w:t>warrant</w:t>
      </w:r>
      <w:r>
        <w:rPr>
          <w:rFonts w:cstheme="minorHAnsi"/>
          <w:szCs w:val="20"/>
        </w:rPr>
        <w:t xml:space="preserve"> that no material information has been withheld or suppressed.</w:t>
      </w:r>
    </w:p>
    <w:p w14:paraId="0A34EE41" w14:textId="77777777" w:rsidR="003D151E" w:rsidRDefault="003D151E" w:rsidP="008B1C38">
      <w:pPr>
        <w:tabs>
          <w:tab w:val="left" w:pos="4770"/>
          <w:tab w:val="left" w:pos="5130"/>
          <w:tab w:val="left" w:pos="7560"/>
          <w:tab w:val="left" w:pos="10440"/>
        </w:tabs>
        <w:spacing w:after="0"/>
        <w:rPr>
          <w:rFonts w:cstheme="minorHAnsi"/>
          <w:szCs w:val="20"/>
        </w:rPr>
      </w:pPr>
    </w:p>
    <w:p w14:paraId="4AEAF235" w14:textId="0AB05FDD" w:rsidR="003D151E" w:rsidRPr="003D151E" w:rsidRDefault="003D151E" w:rsidP="00F30B94">
      <w:pPr>
        <w:tabs>
          <w:tab w:val="left" w:pos="8460"/>
          <w:tab w:val="left" w:pos="8640"/>
          <w:tab w:val="left" w:pos="10800"/>
        </w:tabs>
        <w:spacing w:after="0"/>
        <w:rPr>
          <w:rFonts w:cstheme="minorHAnsi"/>
          <w:szCs w:val="20"/>
          <w:u w:val="single"/>
        </w:rPr>
      </w:pPr>
      <w:r>
        <w:rPr>
          <w:rFonts w:cstheme="minorHAnsi"/>
          <w:szCs w:val="20"/>
        </w:rPr>
        <w:t xml:space="preserve">Pilot’s </w:t>
      </w:r>
      <w:r w:rsidR="00384BAC">
        <w:rPr>
          <w:rFonts w:cstheme="minorHAnsi"/>
          <w:szCs w:val="20"/>
        </w:rPr>
        <w:t>s</w:t>
      </w:r>
      <w:r>
        <w:rPr>
          <w:rFonts w:cstheme="minorHAnsi"/>
          <w:szCs w:val="20"/>
        </w:rPr>
        <w:t xml:space="preserve">ignature: </w:t>
      </w:r>
      <w:r w:rsidRPr="003D151E">
        <w:rPr>
          <w:rFonts w:cstheme="minorHAnsi"/>
          <w:szCs w:val="20"/>
          <w:u w:val="single"/>
        </w:rPr>
        <w:tab/>
      </w:r>
      <w:r>
        <w:rPr>
          <w:rFonts w:cstheme="minorHAnsi"/>
          <w:szCs w:val="20"/>
        </w:rPr>
        <w:tab/>
        <w:t xml:space="preserve">Date: </w:t>
      </w:r>
      <w:r w:rsidRPr="003D151E">
        <w:rPr>
          <w:rFonts w:cstheme="minorHAnsi"/>
          <w:szCs w:val="20"/>
          <w:u w:val="single"/>
        </w:rPr>
        <w:tab/>
      </w:r>
    </w:p>
    <w:sectPr w:rsidR="003D151E" w:rsidRPr="003D151E" w:rsidSect="007A1E91">
      <w:type w:val="continuous"/>
      <w:pgSz w:w="12240" w:h="15840" w:code="1"/>
      <w:pgMar w:top="1440" w:right="720" w:bottom="720" w:left="720" w:header="547" w:footer="245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FCB1B3" w14:textId="77777777" w:rsidR="007F53D4" w:rsidRDefault="007F53D4" w:rsidP="00B24854">
      <w:r>
        <w:separator/>
      </w:r>
    </w:p>
  </w:endnote>
  <w:endnote w:type="continuationSeparator" w:id="0">
    <w:p w14:paraId="37B2B3AC" w14:textId="77777777" w:rsidR="007F53D4" w:rsidRDefault="007F53D4" w:rsidP="00B248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QBE Sans SemiBold">
    <w:panose1 w:val="020B0703020203020204"/>
    <w:charset w:val="00"/>
    <w:family w:val="swiss"/>
    <w:pitch w:val="variable"/>
    <w:sig w:usb0="A000006F" w:usb1="4000207B" w:usb2="00000008" w:usb3="00000000" w:csb0="00000093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QBE Sans">
    <w:panose1 w:val="020B0503020203020204"/>
    <w:charset w:val="00"/>
    <w:family w:val="swiss"/>
    <w:pitch w:val="variable"/>
    <w:sig w:usb0="A000006F" w:usb1="4000207B" w:usb2="00000008" w:usb3="00000000" w:csb0="00000093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0FDDF" w14:textId="77777777" w:rsidR="00377FFB" w:rsidRDefault="00377FF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451D2" w14:textId="53F7A3F9" w:rsidR="008D2905" w:rsidRPr="003D151E" w:rsidRDefault="008D2905">
    <w:pPr>
      <w:pStyle w:val="Footer"/>
      <w:rPr>
        <w:color w:val="auto"/>
        <w:sz w:val="20"/>
        <w:szCs w:val="20"/>
      </w:rPr>
    </w:pPr>
    <w:r w:rsidRPr="003D151E">
      <w:rPr>
        <w:color w:val="auto"/>
        <w:sz w:val="20"/>
        <w:szCs w:val="20"/>
      </w:rPr>
      <w:t>AV-</w:t>
    </w:r>
    <w:r w:rsidR="004E7AB4" w:rsidRPr="003D151E">
      <w:rPr>
        <w:color w:val="auto"/>
        <w:sz w:val="20"/>
        <w:szCs w:val="20"/>
      </w:rPr>
      <w:t>PHF (08-26)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E4024" w14:textId="77777777" w:rsidR="0000048C" w:rsidRDefault="00A75BB3" w:rsidP="00B24854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B4AF650" wp14:editId="109BBE79">
              <wp:simplePos x="0" y="0"/>
              <wp:positionH relativeFrom="column">
                <wp:posOffset>-540385</wp:posOffset>
              </wp:positionH>
              <wp:positionV relativeFrom="paragraph">
                <wp:posOffset>199390</wp:posOffset>
              </wp:positionV>
              <wp:extent cx="7562850" cy="82550"/>
              <wp:effectExtent l="0" t="0" r="0" b="0"/>
              <wp:wrapNone/>
              <wp:docPr id="46735448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2850" cy="82550"/>
                      </a:xfrm>
                      <a:prstGeom prst="rect">
                        <a:avLst/>
                      </a:prstGeom>
                      <a:solidFill>
                        <a:schemeClr val="accent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3ED88B3" id="Rectangle 1" o:spid="_x0000_s1026" style="position:absolute;margin-left:-42.55pt;margin-top:15.7pt;width:595.5pt;height:6.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" fillcolor="#f9760a [3205]" stroked="f" strokeweight="1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6A12E6" w14:textId="77777777" w:rsidR="007F53D4" w:rsidRDefault="007F53D4" w:rsidP="00B24854">
      <w:r>
        <w:separator/>
      </w:r>
    </w:p>
  </w:footnote>
  <w:footnote w:type="continuationSeparator" w:id="0">
    <w:p w14:paraId="404C2A38" w14:textId="77777777" w:rsidR="007F53D4" w:rsidRDefault="007F53D4" w:rsidP="00B248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21CB9" w14:textId="77777777" w:rsidR="00377FFB" w:rsidRDefault="00377FF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C079F" w14:textId="2FD26318" w:rsidR="00BC0D50" w:rsidRPr="00BF4085" w:rsidRDefault="00C57593" w:rsidP="001061EE">
    <w:pPr>
      <w:pStyle w:val="Heading3"/>
      <w:tabs>
        <w:tab w:val="center" w:pos="5400"/>
      </w:tabs>
      <w:spacing w:before="0" w:after="0" w:line="240" w:lineRule="auto"/>
      <w:rPr>
        <w:color w:val="auto"/>
      </w:rPr>
    </w:pPr>
    <w:r>
      <w:rPr>
        <w:noProof/>
        <w:color w:val="auto"/>
      </w:rPr>
      <w:drawing>
        <wp:inline distT="0" distB="0" distL="0" distR="0" wp14:anchorId="353063A4" wp14:editId="03353B03">
          <wp:extent cx="1097280" cy="534772"/>
          <wp:effectExtent l="0" t="0" r="7620" b="0"/>
          <wp:docPr id="781102438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1102438" name="Picture 78110243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97280" cy="5347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061EE">
      <w:rPr>
        <w:color w:val="auto"/>
      </w:rPr>
      <w:tab/>
    </w:r>
    <w:r w:rsidR="00BF4085" w:rsidRPr="00C051D5">
      <w:rPr>
        <w:color w:val="auto"/>
      </w:rPr>
      <w:t>Pilot History Form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011D4" w14:textId="31304057" w:rsidR="00731736" w:rsidRDefault="00F9224A" w:rsidP="00B24854">
    <w:r w:rsidRPr="00D6736A">
      <w:rPr>
        <w:noProof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1C4E2B83" wp14:editId="7DE80AFD">
              <wp:simplePos x="0" y="0"/>
              <wp:positionH relativeFrom="margin">
                <wp:posOffset>0</wp:posOffset>
              </wp:positionH>
              <wp:positionV relativeFrom="margin">
                <wp:posOffset>-292735</wp:posOffset>
              </wp:positionV>
              <wp:extent cx="1404000" cy="378000"/>
              <wp:effectExtent l="0" t="0" r="5715" b="3175"/>
              <wp:wrapNone/>
              <wp:docPr id="1808802373" name="Group 1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1404000" cy="378000"/>
                        <a:chOff x="0" y="0"/>
                        <a:chExt cx="7560954" cy="2036110"/>
                      </a:xfrm>
                      <a:solidFill>
                        <a:schemeClr val="accent2"/>
                      </a:solidFill>
                    </wpg:grpSpPr>
                    <wps:wsp>
                      <wps:cNvPr id="305000159" name="Free-form: Shape 4"/>
                      <wps:cNvSpPr/>
                      <wps:spPr>
                        <a:xfrm>
                          <a:off x="2555468" y="0"/>
                          <a:ext cx="5005486" cy="2036110"/>
                        </a:xfrm>
                        <a:custGeom>
                          <a:avLst/>
                          <a:gdLst>
                            <a:gd name="connsiteX0" fmla="*/ 1863481 w 5005486"/>
                            <a:gd name="connsiteY0" fmla="*/ 1724769 h 2036110"/>
                            <a:gd name="connsiteX1" fmla="*/ 1755779 w 5005486"/>
                            <a:gd name="connsiteY1" fmla="*/ 1688232 h 2036110"/>
                            <a:gd name="connsiteX2" fmla="*/ 1940222 w 5005486"/>
                            <a:gd name="connsiteY2" fmla="*/ 1384559 h 2036110"/>
                            <a:gd name="connsiteX3" fmla="*/ 2000575 w 5005486"/>
                            <a:gd name="connsiteY3" fmla="*/ 1029536 h 2036110"/>
                            <a:gd name="connsiteX4" fmla="*/ 1924597 w 5005486"/>
                            <a:gd name="connsiteY4" fmla="*/ 622494 h 2036110"/>
                            <a:gd name="connsiteX5" fmla="*/ 1697997 w 5005486"/>
                            <a:gd name="connsiteY5" fmla="*/ 286286 h 2036110"/>
                            <a:gd name="connsiteX6" fmla="*/ 1378081 w 5005486"/>
                            <a:gd name="connsiteY6" fmla="*/ 71310 h 2036110"/>
                            <a:gd name="connsiteX7" fmla="*/ 996858 w 5005486"/>
                            <a:gd name="connsiteY7" fmla="*/ 0 h 2036110"/>
                            <a:gd name="connsiteX8" fmla="*/ 622923 w 5005486"/>
                            <a:gd name="connsiteY8" fmla="*/ 71310 h 2036110"/>
                            <a:gd name="connsiteX9" fmla="*/ 306198 w 5005486"/>
                            <a:gd name="connsiteY9" fmla="*/ 283190 h 2036110"/>
                            <a:gd name="connsiteX10" fmla="*/ 77883 w 5005486"/>
                            <a:gd name="connsiteY10" fmla="*/ 617350 h 2036110"/>
                            <a:gd name="connsiteX11" fmla="*/ 0 w 5005486"/>
                            <a:gd name="connsiteY11" fmla="*/ 1005623 h 2036110"/>
                            <a:gd name="connsiteX12" fmla="*/ 97366 w 5005486"/>
                            <a:gd name="connsiteY12" fmla="*/ 1463014 h 2036110"/>
                            <a:gd name="connsiteX13" fmla="*/ 377460 w 5005486"/>
                            <a:gd name="connsiteY13" fmla="*/ 1820705 h 2036110"/>
                            <a:gd name="connsiteX14" fmla="*/ 666843 w 5005486"/>
                            <a:gd name="connsiteY14" fmla="*/ 1981140 h 2036110"/>
                            <a:gd name="connsiteX15" fmla="*/ 996858 w 5005486"/>
                            <a:gd name="connsiteY15" fmla="*/ 2036111 h 2036110"/>
                            <a:gd name="connsiteX16" fmla="*/ 1282049 w 5005486"/>
                            <a:gd name="connsiteY16" fmla="*/ 1995907 h 2036110"/>
                            <a:gd name="connsiteX17" fmla="*/ 1540945 w 5005486"/>
                            <a:gd name="connsiteY17" fmla="*/ 1876724 h 2036110"/>
                            <a:gd name="connsiteX18" fmla="*/ 1770641 w 5005486"/>
                            <a:gd name="connsiteY18" fmla="*/ 1977044 h 2036110"/>
                            <a:gd name="connsiteX19" fmla="*/ 1992239 w 5005486"/>
                            <a:gd name="connsiteY19" fmla="*/ 2010293 h 2036110"/>
                            <a:gd name="connsiteX20" fmla="*/ 2017914 w 5005486"/>
                            <a:gd name="connsiteY20" fmla="*/ 2010293 h 2036110"/>
                            <a:gd name="connsiteX21" fmla="*/ 2017914 w 5005486"/>
                            <a:gd name="connsiteY21" fmla="*/ 1736677 h 2036110"/>
                            <a:gd name="connsiteX22" fmla="*/ 1981569 w 5005486"/>
                            <a:gd name="connsiteY22" fmla="*/ 1736677 h 2036110"/>
                            <a:gd name="connsiteX23" fmla="*/ 1863481 w 5005486"/>
                            <a:gd name="connsiteY23" fmla="*/ 1724816 h 2036110"/>
                            <a:gd name="connsiteX24" fmla="*/ 1143479 w 5005486"/>
                            <a:gd name="connsiteY24" fmla="*/ 1740631 h 2036110"/>
                            <a:gd name="connsiteX25" fmla="*/ 1010148 w 5005486"/>
                            <a:gd name="connsiteY25" fmla="*/ 1755350 h 2036110"/>
                            <a:gd name="connsiteX26" fmla="*/ 679990 w 5005486"/>
                            <a:gd name="connsiteY26" fmla="*/ 1673990 h 2036110"/>
                            <a:gd name="connsiteX27" fmla="*/ 421665 w 5005486"/>
                            <a:gd name="connsiteY27" fmla="*/ 1440673 h 2036110"/>
                            <a:gd name="connsiteX28" fmla="*/ 514792 w 5005486"/>
                            <a:gd name="connsiteY28" fmla="*/ 1418618 h 2036110"/>
                            <a:gd name="connsiteX29" fmla="*/ 613825 w 5005486"/>
                            <a:gd name="connsiteY29" fmla="*/ 1410949 h 2036110"/>
                            <a:gd name="connsiteX30" fmla="*/ 965181 w 5005486"/>
                            <a:gd name="connsiteY30" fmla="*/ 1483402 h 2036110"/>
                            <a:gd name="connsiteX31" fmla="*/ 1288051 w 5005486"/>
                            <a:gd name="connsiteY31" fmla="*/ 1693758 h 2036110"/>
                            <a:gd name="connsiteX32" fmla="*/ 1143383 w 5005486"/>
                            <a:gd name="connsiteY32" fmla="*/ 1740631 h 2036110"/>
                            <a:gd name="connsiteX33" fmla="*/ 1657555 w 5005486"/>
                            <a:gd name="connsiteY33" fmla="*/ 1288861 h 2036110"/>
                            <a:gd name="connsiteX34" fmla="*/ 1503313 w 5005486"/>
                            <a:gd name="connsiteY34" fmla="*/ 1534371 h 2036110"/>
                            <a:gd name="connsiteX35" fmla="*/ 1084506 w 5005486"/>
                            <a:gd name="connsiteY35" fmla="*/ 1256659 h 2036110"/>
                            <a:gd name="connsiteX36" fmla="*/ 644788 w 5005486"/>
                            <a:gd name="connsiteY36" fmla="*/ 1159960 h 2036110"/>
                            <a:gd name="connsiteX37" fmla="*/ 465108 w 5005486"/>
                            <a:gd name="connsiteY37" fmla="*/ 1175680 h 2036110"/>
                            <a:gd name="connsiteX38" fmla="*/ 322394 w 5005486"/>
                            <a:gd name="connsiteY38" fmla="*/ 1224601 h 2036110"/>
                            <a:gd name="connsiteX39" fmla="*/ 300005 w 5005486"/>
                            <a:gd name="connsiteY39" fmla="*/ 1116612 h 2036110"/>
                            <a:gd name="connsiteX40" fmla="*/ 292955 w 5005486"/>
                            <a:gd name="connsiteY40" fmla="*/ 1019866 h 2036110"/>
                            <a:gd name="connsiteX41" fmla="*/ 348926 w 5005486"/>
                            <a:gd name="connsiteY41" fmla="*/ 732484 h 2036110"/>
                            <a:gd name="connsiteX42" fmla="*/ 508837 w 5005486"/>
                            <a:gd name="connsiteY42" fmla="*/ 488021 h 2036110"/>
                            <a:gd name="connsiteX43" fmla="*/ 730864 w 5005486"/>
                            <a:gd name="connsiteY43" fmla="*/ 336160 h 2036110"/>
                            <a:gd name="connsiteX44" fmla="*/ 993904 w 5005486"/>
                            <a:gd name="connsiteY44" fmla="*/ 283095 h 2036110"/>
                            <a:gd name="connsiteX45" fmla="*/ 1277142 w 5005486"/>
                            <a:gd name="connsiteY45" fmla="*/ 340733 h 2036110"/>
                            <a:gd name="connsiteX46" fmla="*/ 1513841 w 5005486"/>
                            <a:gd name="connsiteY46" fmla="*/ 517507 h 2036110"/>
                            <a:gd name="connsiteX47" fmla="*/ 1657127 w 5005486"/>
                            <a:gd name="connsiteY47" fmla="*/ 743154 h 2036110"/>
                            <a:gd name="connsiteX48" fmla="*/ 1706143 w 5005486"/>
                            <a:gd name="connsiteY48" fmla="*/ 1002955 h 2036110"/>
                            <a:gd name="connsiteX49" fmla="*/ 1657555 w 5005486"/>
                            <a:gd name="connsiteY49" fmla="*/ 1288813 h 2036110"/>
                            <a:gd name="connsiteX50" fmla="*/ 3289912 w 5005486"/>
                            <a:gd name="connsiteY50" fmla="*/ 944459 h 2036110"/>
                            <a:gd name="connsiteX51" fmla="*/ 3447774 w 5005486"/>
                            <a:gd name="connsiteY51" fmla="*/ 789503 h 2036110"/>
                            <a:gd name="connsiteX52" fmla="*/ 3501125 w 5005486"/>
                            <a:gd name="connsiteY52" fmla="*/ 573002 h 2036110"/>
                            <a:gd name="connsiteX53" fmla="*/ 3336689 w 5005486"/>
                            <a:gd name="connsiteY53" fmla="*/ 168961 h 2036110"/>
                            <a:gd name="connsiteX54" fmla="*/ 2854814 w 5005486"/>
                            <a:gd name="connsiteY54" fmla="*/ 30439 h 2036110"/>
                            <a:gd name="connsiteX55" fmla="*/ 2180826 w 5005486"/>
                            <a:gd name="connsiteY55" fmla="*/ 30439 h 2036110"/>
                            <a:gd name="connsiteX56" fmla="*/ 2180826 w 5005486"/>
                            <a:gd name="connsiteY56" fmla="*/ 2009626 h 2036110"/>
                            <a:gd name="connsiteX57" fmla="*/ 2886205 w 5005486"/>
                            <a:gd name="connsiteY57" fmla="*/ 2009626 h 2036110"/>
                            <a:gd name="connsiteX58" fmla="*/ 3206217 w 5005486"/>
                            <a:gd name="connsiteY58" fmla="*/ 1976948 h 2036110"/>
                            <a:gd name="connsiteX59" fmla="*/ 3409571 w 5005486"/>
                            <a:gd name="connsiteY59" fmla="*/ 1868531 h 2036110"/>
                            <a:gd name="connsiteX60" fmla="*/ 3552237 w 5005486"/>
                            <a:gd name="connsiteY60" fmla="*/ 1666702 h 2036110"/>
                            <a:gd name="connsiteX61" fmla="*/ 3603683 w 5005486"/>
                            <a:gd name="connsiteY61" fmla="*/ 1406424 h 2036110"/>
                            <a:gd name="connsiteX62" fmla="*/ 3519131 w 5005486"/>
                            <a:gd name="connsiteY62" fmla="*/ 1111420 h 2036110"/>
                            <a:gd name="connsiteX63" fmla="*/ 3289912 w 5005486"/>
                            <a:gd name="connsiteY63" fmla="*/ 944412 h 2036110"/>
                            <a:gd name="connsiteX64" fmla="*/ 2464064 w 5005486"/>
                            <a:gd name="connsiteY64" fmla="*/ 299958 h 2036110"/>
                            <a:gd name="connsiteX65" fmla="*/ 2867532 w 5005486"/>
                            <a:gd name="connsiteY65" fmla="*/ 299958 h 2036110"/>
                            <a:gd name="connsiteX66" fmla="*/ 3130430 w 5005486"/>
                            <a:gd name="connsiteY66" fmla="*/ 366266 h 2036110"/>
                            <a:gd name="connsiteX67" fmla="*/ 3215887 w 5005486"/>
                            <a:gd name="connsiteY67" fmla="*/ 569381 h 2036110"/>
                            <a:gd name="connsiteX68" fmla="*/ 3121808 w 5005486"/>
                            <a:gd name="connsiteY68" fmla="*/ 792599 h 2036110"/>
                            <a:gd name="connsiteX69" fmla="*/ 2804702 w 5005486"/>
                            <a:gd name="connsiteY69" fmla="*/ 859860 h 2036110"/>
                            <a:gd name="connsiteX70" fmla="*/ 2464016 w 5005486"/>
                            <a:gd name="connsiteY70" fmla="*/ 859860 h 2036110"/>
                            <a:gd name="connsiteX71" fmla="*/ 2464016 w 5005486"/>
                            <a:gd name="connsiteY71" fmla="*/ 299958 h 2036110"/>
                            <a:gd name="connsiteX72" fmla="*/ 3228177 w 5005486"/>
                            <a:gd name="connsiteY72" fmla="*/ 1667749 h 2036110"/>
                            <a:gd name="connsiteX73" fmla="*/ 2936889 w 5005486"/>
                            <a:gd name="connsiteY73" fmla="*/ 1742155 h 2036110"/>
                            <a:gd name="connsiteX74" fmla="*/ 2461491 w 5005486"/>
                            <a:gd name="connsiteY74" fmla="*/ 1742155 h 2036110"/>
                            <a:gd name="connsiteX75" fmla="*/ 2461491 w 5005486"/>
                            <a:gd name="connsiteY75" fmla="*/ 1096225 h 2036110"/>
                            <a:gd name="connsiteX76" fmla="*/ 2936889 w 5005486"/>
                            <a:gd name="connsiteY76" fmla="*/ 1096225 h 2036110"/>
                            <a:gd name="connsiteX77" fmla="*/ 3224604 w 5005486"/>
                            <a:gd name="connsiteY77" fmla="*/ 1183349 h 2036110"/>
                            <a:gd name="connsiteX78" fmla="*/ 3322018 w 5005486"/>
                            <a:gd name="connsiteY78" fmla="*/ 1438530 h 2036110"/>
                            <a:gd name="connsiteX79" fmla="*/ 3228225 w 5005486"/>
                            <a:gd name="connsiteY79" fmla="*/ 1667749 h 2036110"/>
                            <a:gd name="connsiteX80" fmla="*/ 4040068 w 5005486"/>
                            <a:gd name="connsiteY80" fmla="*/ 295813 h 2036110"/>
                            <a:gd name="connsiteX81" fmla="*/ 4040068 w 5005486"/>
                            <a:gd name="connsiteY81" fmla="*/ 887488 h 2036110"/>
                            <a:gd name="connsiteX82" fmla="*/ 4935320 w 5005486"/>
                            <a:gd name="connsiteY82" fmla="*/ 887488 h 2036110"/>
                            <a:gd name="connsiteX83" fmla="*/ 4935320 w 5005486"/>
                            <a:gd name="connsiteY83" fmla="*/ 1144622 h 2036110"/>
                            <a:gd name="connsiteX84" fmla="*/ 4040068 w 5005486"/>
                            <a:gd name="connsiteY84" fmla="*/ 1144622 h 2036110"/>
                            <a:gd name="connsiteX85" fmla="*/ 4040068 w 5005486"/>
                            <a:gd name="connsiteY85" fmla="*/ 1737630 h 2036110"/>
                            <a:gd name="connsiteX86" fmla="*/ 5005487 w 5005486"/>
                            <a:gd name="connsiteY86" fmla="*/ 1737630 h 2036110"/>
                            <a:gd name="connsiteX87" fmla="*/ 5005487 w 5005486"/>
                            <a:gd name="connsiteY87" fmla="*/ 2010674 h 2036110"/>
                            <a:gd name="connsiteX88" fmla="*/ 3753210 w 5005486"/>
                            <a:gd name="connsiteY88" fmla="*/ 2010674 h 2036110"/>
                            <a:gd name="connsiteX89" fmla="*/ 3753210 w 5005486"/>
                            <a:gd name="connsiteY89" fmla="*/ 31534 h 2036110"/>
                            <a:gd name="connsiteX90" fmla="*/ 5005487 w 5005486"/>
                            <a:gd name="connsiteY90" fmla="*/ 31534 h 2036110"/>
                            <a:gd name="connsiteX91" fmla="*/ 5005487 w 5005486"/>
                            <a:gd name="connsiteY91" fmla="*/ 295813 h 2036110"/>
                            <a:gd name="connsiteX92" fmla="*/ 4040068 w 5005486"/>
                            <a:gd name="connsiteY92" fmla="*/ 295813 h 20361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</a:cxnLst>
                          <a:rect l="l" t="t" r="r" b="b"/>
                          <a:pathLst>
                            <a:path w="5005486" h="2036110">
                              <a:moveTo>
                                <a:pt x="1863481" y="1724769"/>
                              </a:moveTo>
                              <a:cubicBezTo>
                                <a:pt x="1826850" y="1716861"/>
                                <a:pt x="1790505" y="1704524"/>
                                <a:pt x="1755779" y="1688232"/>
                              </a:cubicBezTo>
                              <a:cubicBezTo>
                                <a:pt x="1838473" y="1594392"/>
                                <a:pt x="1899684" y="1493167"/>
                                <a:pt x="1940222" y="1384559"/>
                              </a:cubicBezTo>
                              <a:cubicBezTo>
                                <a:pt x="1979854" y="1276047"/>
                                <a:pt x="2000575" y="1157436"/>
                                <a:pt x="2000575" y="1029536"/>
                              </a:cubicBezTo>
                              <a:cubicBezTo>
                                <a:pt x="2000575" y="882343"/>
                                <a:pt x="1974900" y="746726"/>
                                <a:pt x="1924597" y="622494"/>
                              </a:cubicBezTo>
                              <a:cubicBezTo>
                                <a:pt x="1874152" y="497214"/>
                                <a:pt x="1798841" y="385701"/>
                                <a:pt x="1697997" y="286286"/>
                              </a:cubicBezTo>
                              <a:cubicBezTo>
                                <a:pt x="1601632" y="191016"/>
                                <a:pt x="1494691" y="119183"/>
                                <a:pt x="1378081" y="71310"/>
                              </a:cubicBezTo>
                              <a:cubicBezTo>
                                <a:pt x="1260804" y="23436"/>
                                <a:pt x="1133952" y="0"/>
                                <a:pt x="996858" y="0"/>
                              </a:cubicBezTo>
                              <a:cubicBezTo>
                                <a:pt x="859764" y="0"/>
                                <a:pt x="738629" y="23484"/>
                                <a:pt x="622923" y="71310"/>
                              </a:cubicBezTo>
                              <a:cubicBezTo>
                                <a:pt x="506980" y="119183"/>
                                <a:pt x="400849" y="190588"/>
                                <a:pt x="306198" y="283190"/>
                              </a:cubicBezTo>
                              <a:cubicBezTo>
                                <a:pt x="206355" y="384081"/>
                                <a:pt x="129853" y="495166"/>
                                <a:pt x="77883" y="617350"/>
                              </a:cubicBezTo>
                              <a:cubicBezTo>
                                <a:pt x="26152" y="740248"/>
                                <a:pt x="0" y="869530"/>
                                <a:pt x="0" y="1005623"/>
                              </a:cubicBezTo>
                              <a:cubicBezTo>
                                <a:pt x="0" y="1170630"/>
                                <a:pt x="32440" y="1323491"/>
                                <a:pt x="97366" y="1463014"/>
                              </a:cubicBezTo>
                              <a:cubicBezTo>
                                <a:pt x="162531" y="1603109"/>
                                <a:pt x="256086" y="1722863"/>
                                <a:pt x="377460" y="1820705"/>
                              </a:cubicBezTo>
                              <a:cubicBezTo>
                                <a:pt x="465108" y="1890967"/>
                                <a:pt x="561807" y="1944366"/>
                                <a:pt x="666843" y="1981140"/>
                              </a:cubicBezTo>
                              <a:cubicBezTo>
                                <a:pt x="772259" y="2017771"/>
                                <a:pt x="881819" y="2036111"/>
                                <a:pt x="996858" y="2036111"/>
                              </a:cubicBezTo>
                              <a:cubicBezTo>
                                <a:pt x="1096272" y="2036111"/>
                                <a:pt x="1191542" y="2022916"/>
                                <a:pt x="1282049" y="1995907"/>
                              </a:cubicBezTo>
                              <a:cubicBezTo>
                                <a:pt x="1372936" y="1969422"/>
                                <a:pt x="1459346" y="1929075"/>
                                <a:pt x="1540945" y="1876724"/>
                              </a:cubicBezTo>
                              <a:cubicBezTo>
                                <a:pt x="1618924" y="1920596"/>
                                <a:pt x="1695759" y="1954179"/>
                                <a:pt x="1770641" y="1977044"/>
                              </a:cubicBezTo>
                              <a:cubicBezTo>
                                <a:pt x="1846143" y="1999099"/>
                                <a:pt x="1919929" y="2010293"/>
                                <a:pt x="1992239" y="2010293"/>
                              </a:cubicBezTo>
                              <a:lnTo>
                                <a:pt x="2017914" y="2010293"/>
                              </a:lnTo>
                              <a:lnTo>
                                <a:pt x="2017914" y="1736677"/>
                              </a:lnTo>
                              <a:lnTo>
                                <a:pt x="1981569" y="1736677"/>
                              </a:lnTo>
                              <a:cubicBezTo>
                                <a:pt x="1939840" y="1736677"/>
                                <a:pt x="1900065" y="1733105"/>
                                <a:pt x="1863481" y="1724816"/>
                              </a:cubicBezTo>
                              <a:moveTo>
                                <a:pt x="1143479" y="1740631"/>
                              </a:moveTo>
                              <a:cubicBezTo>
                                <a:pt x="1097606" y="1750396"/>
                                <a:pt x="1053353" y="1755350"/>
                                <a:pt x="1010148" y="1755350"/>
                              </a:cubicBezTo>
                              <a:cubicBezTo>
                                <a:pt x="892061" y="1755350"/>
                                <a:pt x="781786" y="1727817"/>
                                <a:pt x="679990" y="1673990"/>
                              </a:cubicBezTo>
                              <a:cubicBezTo>
                                <a:pt x="577574" y="1618876"/>
                                <a:pt x="491451" y="1541469"/>
                                <a:pt x="421665" y="1440673"/>
                              </a:cubicBezTo>
                              <a:cubicBezTo>
                                <a:pt x="452247" y="1430956"/>
                                <a:pt x="483400" y="1423287"/>
                                <a:pt x="514792" y="1418618"/>
                              </a:cubicBezTo>
                              <a:cubicBezTo>
                                <a:pt x="546469" y="1414093"/>
                                <a:pt x="580004" y="1410949"/>
                                <a:pt x="613825" y="1410949"/>
                              </a:cubicBezTo>
                              <a:cubicBezTo>
                                <a:pt x="732865" y="1410949"/>
                                <a:pt x="850190" y="1435481"/>
                                <a:pt x="965181" y="1483402"/>
                              </a:cubicBezTo>
                              <a:cubicBezTo>
                                <a:pt x="1080267" y="1532275"/>
                                <a:pt x="1187779" y="1602061"/>
                                <a:pt x="1288051" y="1693758"/>
                              </a:cubicBezTo>
                              <a:cubicBezTo>
                                <a:pt x="1237177" y="1714575"/>
                                <a:pt x="1188732" y="1730389"/>
                                <a:pt x="1143383" y="1740631"/>
                              </a:cubicBezTo>
                              <a:moveTo>
                                <a:pt x="1657555" y="1288861"/>
                              </a:moveTo>
                              <a:cubicBezTo>
                                <a:pt x="1625449" y="1372936"/>
                                <a:pt x="1574099" y="1454916"/>
                                <a:pt x="1503313" y="1534371"/>
                              </a:cubicBezTo>
                              <a:cubicBezTo>
                                <a:pt x="1371936" y="1414188"/>
                                <a:pt x="1232175" y="1321395"/>
                                <a:pt x="1084506" y="1256659"/>
                              </a:cubicBezTo>
                              <a:cubicBezTo>
                                <a:pt x="937791" y="1191971"/>
                                <a:pt x="791122" y="1159960"/>
                                <a:pt x="644788" y="1159960"/>
                              </a:cubicBezTo>
                              <a:cubicBezTo>
                                <a:pt x="576670" y="1159960"/>
                                <a:pt x="516554" y="1165057"/>
                                <a:pt x="465108" y="1175680"/>
                              </a:cubicBezTo>
                              <a:cubicBezTo>
                                <a:pt x="413186" y="1185921"/>
                                <a:pt x="365170" y="1202117"/>
                                <a:pt x="322394" y="1224601"/>
                              </a:cubicBezTo>
                              <a:cubicBezTo>
                                <a:pt x="312295" y="1186969"/>
                                <a:pt x="305198" y="1151195"/>
                                <a:pt x="300005" y="1116612"/>
                              </a:cubicBezTo>
                              <a:cubicBezTo>
                                <a:pt x="294908" y="1082887"/>
                                <a:pt x="292955" y="1050257"/>
                                <a:pt x="292955" y="1019866"/>
                              </a:cubicBezTo>
                              <a:cubicBezTo>
                                <a:pt x="292955" y="919927"/>
                                <a:pt x="311343" y="824229"/>
                                <a:pt x="348926" y="732484"/>
                              </a:cubicBezTo>
                              <a:cubicBezTo>
                                <a:pt x="385463" y="640739"/>
                                <a:pt x="439147" y="559235"/>
                                <a:pt x="508837" y="488021"/>
                              </a:cubicBezTo>
                              <a:cubicBezTo>
                                <a:pt x="573526" y="421665"/>
                                <a:pt x="647264" y="370839"/>
                                <a:pt x="730864" y="336160"/>
                              </a:cubicBezTo>
                              <a:cubicBezTo>
                                <a:pt x="814082" y="301577"/>
                                <a:pt x="901683" y="283095"/>
                                <a:pt x="993904" y="283095"/>
                              </a:cubicBezTo>
                              <a:cubicBezTo>
                                <a:pt x="1097701" y="283095"/>
                                <a:pt x="1192447" y="302625"/>
                                <a:pt x="1277142" y="340733"/>
                              </a:cubicBezTo>
                              <a:cubicBezTo>
                                <a:pt x="1361694" y="378937"/>
                                <a:pt x="1440673" y="438052"/>
                                <a:pt x="1513841" y="517507"/>
                              </a:cubicBezTo>
                              <a:cubicBezTo>
                                <a:pt x="1576481" y="584767"/>
                                <a:pt x="1624306" y="660078"/>
                                <a:pt x="1657127" y="743154"/>
                              </a:cubicBezTo>
                              <a:cubicBezTo>
                                <a:pt x="1689614" y="825658"/>
                                <a:pt x="1706143" y="912830"/>
                                <a:pt x="1706143" y="1002955"/>
                              </a:cubicBezTo>
                              <a:cubicBezTo>
                                <a:pt x="1706143" y="1109467"/>
                                <a:pt x="1689614" y="1205213"/>
                                <a:pt x="1657555" y="1288813"/>
                              </a:cubicBezTo>
                              <a:moveTo>
                                <a:pt x="3289912" y="944459"/>
                              </a:moveTo>
                              <a:cubicBezTo>
                                <a:pt x="3359173" y="903541"/>
                                <a:pt x="3411238" y="851714"/>
                                <a:pt x="3447774" y="789503"/>
                              </a:cubicBezTo>
                              <a:cubicBezTo>
                                <a:pt x="3483548" y="726863"/>
                                <a:pt x="3501125" y="655077"/>
                                <a:pt x="3501125" y="573002"/>
                              </a:cubicBezTo>
                              <a:cubicBezTo>
                                <a:pt x="3501125" y="396323"/>
                                <a:pt x="3446202" y="261659"/>
                                <a:pt x="3336689" y="168961"/>
                              </a:cubicBezTo>
                              <a:cubicBezTo>
                                <a:pt x="3226605" y="76788"/>
                                <a:pt x="3066551" y="30439"/>
                                <a:pt x="2854814" y="30439"/>
                              </a:cubicBezTo>
                              <a:lnTo>
                                <a:pt x="2180826" y="30439"/>
                              </a:lnTo>
                              <a:lnTo>
                                <a:pt x="2180826" y="2009626"/>
                              </a:lnTo>
                              <a:lnTo>
                                <a:pt x="2886205" y="2009626"/>
                              </a:lnTo>
                              <a:cubicBezTo>
                                <a:pt x="3023823" y="2009626"/>
                                <a:pt x="3130954" y="1999003"/>
                                <a:pt x="3206217" y="1976948"/>
                              </a:cubicBezTo>
                              <a:cubicBezTo>
                                <a:pt x="3281719" y="1955084"/>
                                <a:pt x="3349789" y="1918834"/>
                                <a:pt x="3409571" y="1868531"/>
                              </a:cubicBezTo>
                              <a:cubicBezTo>
                                <a:pt x="3470258" y="1815037"/>
                                <a:pt x="3518084" y="1747252"/>
                                <a:pt x="3552237" y="1666702"/>
                              </a:cubicBezTo>
                              <a:cubicBezTo>
                                <a:pt x="3586297" y="1585722"/>
                                <a:pt x="3603683" y="1498693"/>
                                <a:pt x="3603683" y="1406424"/>
                              </a:cubicBezTo>
                              <a:cubicBezTo>
                                <a:pt x="3603683" y="1292386"/>
                                <a:pt x="3576055" y="1193972"/>
                                <a:pt x="3519131" y="1111420"/>
                              </a:cubicBezTo>
                              <a:cubicBezTo>
                                <a:pt x="3463589" y="1028916"/>
                                <a:pt x="3386516" y="973421"/>
                                <a:pt x="3289912" y="944412"/>
                              </a:cubicBezTo>
                              <a:moveTo>
                                <a:pt x="2464064" y="299958"/>
                              </a:moveTo>
                              <a:lnTo>
                                <a:pt x="2867532" y="299958"/>
                              </a:lnTo>
                              <a:cubicBezTo>
                                <a:pt x="2985191" y="299958"/>
                                <a:pt x="3072744" y="321965"/>
                                <a:pt x="3130430" y="366266"/>
                              </a:cubicBezTo>
                              <a:cubicBezTo>
                                <a:pt x="3187401" y="410471"/>
                                <a:pt x="3215887" y="477874"/>
                                <a:pt x="3215887" y="569381"/>
                              </a:cubicBezTo>
                              <a:cubicBezTo>
                                <a:pt x="3215887" y="673369"/>
                                <a:pt x="3184448" y="747679"/>
                                <a:pt x="3121808" y="792599"/>
                              </a:cubicBezTo>
                              <a:cubicBezTo>
                                <a:pt x="3057977" y="837424"/>
                                <a:pt x="2952609" y="859860"/>
                                <a:pt x="2804702" y="859860"/>
                              </a:cubicBezTo>
                              <a:lnTo>
                                <a:pt x="2464016" y="859860"/>
                              </a:lnTo>
                              <a:lnTo>
                                <a:pt x="2464016" y="299958"/>
                              </a:lnTo>
                              <a:close/>
                              <a:moveTo>
                                <a:pt x="3228177" y="1667749"/>
                              </a:moveTo>
                              <a:cubicBezTo>
                                <a:pt x="3166061" y="1717290"/>
                                <a:pt x="3068885" y="1742155"/>
                                <a:pt x="2936889" y="1742155"/>
                              </a:cubicBezTo>
                              <a:lnTo>
                                <a:pt x="2461491" y="1742155"/>
                              </a:lnTo>
                              <a:lnTo>
                                <a:pt x="2461491" y="1096225"/>
                              </a:lnTo>
                              <a:lnTo>
                                <a:pt x="2936889" y="1096225"/>
                              </a:lnTo>
                              <a:cubicBezTo>
                                <a:pt x="3063789" y="1096225"/>
                                <a:pt x="3159439" y="1125758"/>
                                <a:pt x="3224604" y="1183349"/>
                              </a:cubicBezTo>
                              <a:cubicBezTo>
                                <a:pt x="3289436" y="1241464"/>
                                <a:pt x="3322018" y="1326492"/>
                                <a:pt x="3322018" y="1438530"/>
                              </a:cubicBezTo>
                              <a:cubicBezTo>
                                <a:pt x="3322018" y="1542517"/>
                                <a:pt x="3290912" y="1618400"/>
                                <a:pt x="3228225" y="1667749"/>
                              </a:cubicBezTo>
                              <a:moveTo>
                                <a:pt x="4040068" y="295813"/>
                              </a:moveTo>
                              <a:lnTo>
                                <a:pt x="4040068" y="887488"/>
                              </a:lnTo>
                              <a:lnTo>
                                <a:pt x="4935320" y="887488"/>
                              </a:lnTo>
                              <a:lnTo>
                                <a:pt x="4935320" y="1144622"/>
                              </a:lnTo>
                              <a:lnTo>
                                <a:pt x="4040068" y="1144622"/>
                              </a:lnTo>
                              <a:lnTo>
                                <a:pt x="4040068" y="1737630"/>
                              </a:lnTo>
                              <a:lnTo>
                                <a:pt x="5005487" y="1737630"/>
                              </a:lnTo>
                              <a:lnTo>
                                <a:pt x="5005487" y="2010674"/>
                              </a:lnTo>
                              <a:lnTo>
                                <a:pt x="3753210" y="2010674"/>
                              </a:lnTo>
                              <a:lnTo>
                                <a:pt x="3753210" y="31534"/>
                              </a:lnTo>
                              <a:lnTo>
                                <a:pt x="5005487" y="31534"/>
                              </a:lnTo>
                              <a:lnTo>
                                <a:pt x="5005487" y="295813"/>
                              </a:lnTo>
                              <a:lnTo>
                                <a:pt x="4040068" y="295813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1"/>
                        </a:solidFill>
                        <a:ln w="4759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10348328" name="Free-form: Shape 5"/>
                      <wps:cNvSpPr/>
                      <wps:spPr>
                        <a:xfrm>
                          <a:off x="0" y="27555"/>
                          <a:ext cx="2149898" cy="1979450"/>
                        </a:xfrm>
                        <a:custGeom>
                          <a:avLst/>
                          <a:gdLst>
                            <a:gd name="connsiteX0" fmla="*/ 1660216 w 2149898"/>
                            <a:gd name="connsiteY0" fmla="*/ 1452750 h 1979450"/>
                            <a:gd name="connsiteX1" fmla="*/ 1812172 w 2149898"/>
                            <a:gd name="connsiteY1" fmla="*/ 1389681 h 1979450"/>
                            <a:gd name="connsiteX2" fmla="*/ 1874812 w 2149898"/>
                            <a:gd name="connsiteY2" fmla="*/ 1237869 h 1979450"/>
                            <a:gd name="connsiteX3" fmla="*/ 1844611 w 2149898"/>
                            <a:gd name="connsiteY3" fmla="*/ 1127260 h 1979450"/>
                            <a:gd name="connsiteX4" fmla="*/ 1402987 w 2149898"/>
                            <a:gd name="connsiteY4" fmla="*/ 362670 h 1979450"/>
                            <a:gd name="connsiteX5" fmla="*/ 1176245 w 2149898"/>
                            <a:gd name="connsiteY5" fmla="*/ 7980 h 1979450"/>
                            <a:gd name="connsiteX6" fmla="*/ 1638876 w 2149898"/>
                            <a:gd name="connsiteY6" fmla="*/ 219956 h 1979450"/>
                            <a:gd name="connsiteX7" fmla="*/ 2090741 w 2149898"/>
                            <a:gd name="connsiteY7" fmla="*/ 1002456 h 1979450"/>
                            <a:gd name="connsiteX8" fmla="*/ 1929735 w 2149898"/>
                            <a:gd name="connsiteY8" fmla="*/ 1603562 h 1979450"/>
                            <a:gd name="connsiteX9" fmla="*/ 1335298 w 2149898"/>
                            <a:gd name="connsiteY9" fmla="*/ 1452750 h 1979450"/>
                            <a:gd name="connsiteX10" fmla="*/ 1660216 w 2149898"/>
                            <a:gd name="connsiteY10" fmla="*/ 1452750 h 1979450"/>
                            <a:gd name="connsiteX11" fmla="*/ 1659168 w 2149898"/>
                            <a:gd name="connsiteY11" fmla="*/ 1099775 h 1979450"/>
                            <a:gd name="connsiteX12" fmla="*/ 1108079 w 2149898"/>
                            <a:gd name="connsiteY12" fmla="*/ 1099775 h 1979450"/>
                            <a:gd name="connsiteX13" fmla="*/ 949121 w 2149898"/>
                            <a:gd name="connsiteY13" fmla="*/ 1375343 h 1979450"/>
                            <a:gd name="connsiteX14" fmla="*/ 1659168 w 2149898"/>
                            <a:gd name="connsiteY14" fmla="*/ 1375343 h 1979450"/>
                            <a:gd name="connsiteX15" fmla="*/ 1796786 w 2149898"/>
                            <a:gd name="connsiteY15" fmla="*/ 1237869 h 1979450"/>
                            <a:gd name="connsiteX16" fmla="*/ 1659168 w 2149898"/>
                            <a:gd name="connsiteY16" fmla="*/ 1099775 h 1979450"/>
                            <a:gd name="connsiteX17" fmla="*/ 1116082 w 2149898"/>
                            <a:gd name="connsiteY17" fmla="*/ 367720 h 1979450"/>
                            <a:gd name="connsiteX18" fmla="*/ 1278183 w 2149898"/>
                            <a:gd name="connsiteY18" fmla="*/ 648909 h 1979450"/>
                            <a:gd name="connsiteX19" fmla="*/ 1111604 w 2149898"/>
                            <a:gd name="connsiteY19" fmla="*/ 58902 h 1979450"/>
                            <a:gd name="connsiteX20" fmla="*/ 511022 w 2149898"/>
                            <a:gd name="connsiteY20" fmla="*/ 219956 h 1979450"/>
                            <a:gd name="connsiteX21" fmla="*/ 59156 w 2149898"/>
                            <a:gd name="connsiteY21" fmla="*/ 1002456 h 1979450"/>
                            <a:gd name="connsiteX22" fmla="*/ 106553 w 2149898"/>
                            <a:gd name="connsiteY22" fmla="*/ 1509864 h 1979450"/>
                            <a:gd name="connsiteX23" fmla="*/ 300237 w 2149898"/>
                            <a:gd name="connsiteY23" fmla="*/ 1135834 h 1979450"/>
                            <a:gd name="connsiteX24" fmla="*/ 742337 w 2149898"/>
                            <a:gd name="connsiteY24" fmla="*/ 370673 h 1979450"/>
                            <a:gd name="connsiteX25" fmla="*/ 822269 w 2149898"/>
                            <a:gd name="connsiteY25" fmla="*/ 289217 h 1979450"/>
                            <a:gd name="connsiteX26" fmla="*/ 985704 w 2149898"/>
                            <a:gd name="connsiteY26" fmla="*/ 267734 h 1979450"/>
                            <a:gd name="connsiteX27" fmla="*/ 1116082 w 2149898"/>
                            <a:gd name="connsiteY27" fmla="*/ 367672 h 1979450"/>
                            <a:gd name="connsiteX28" fmla="*/ 810551 w 2149898"/>
                            <a:gd name="connsiteY28" fmla="*/ 544922 h 1979450"/>
                            <a:gd name="connsiteX29" fmla="*/ 1086167 w 2149898"/>
                            <a:gd name="connsiteY29" fmla="*/ 1021748 h 1979450"/>
                            <a:gd name="connsiteX30" fmla="*/ 1404512 w 2149898"/>
                            <a:gd name="connsiteY30" fmla="*/ 1021748 h 1979450"/>
                            <a:gd name="connsiteX31" fmla="*/ 1048916 w 2149898"/>
                            <a:gd name="connsiteY31" fmla="*/ 406923 h 1979450"/>
                            <a:gd name="connsiteX32" fmla="*/ 861377 w 2149898"/>
                            <a:gd name="connsiteY32" fmla="*/ 356383 h 1979450"/>
                            <a:gd name="connsiteX33" fmla="*/ 810503 w 2149898"/>
                            <a:gd name="connsiteY33" fmla="*/ 544922 h 1979450"/>
                            <a:gd name="connsiteX34" fmla="*/ 448001 w 2149898"/>
                            <a:gd name="connsiteY34" fmla="*/ 1381440 h 1979450"/>
                            <a:gd name="connsiteX35" fmla="*/ 610817 w 2149898"/>
                            <a:gd name="connsiteY35" fmla="*/ 1100251 h 1979450"/>
                            <a:gd name="connsiteX36" fmla="*/ 182817 w 2149898"/>
                            <a:gd name="connsiteY36" fmla="*/ 1539446 h 1979450"/>
                            <a:gd name="connsiteX37" fmla="*/ 623059 w 2149898"/>
                            <a:gd name="connsiteY37" fmla="*/ 1979450 h 1979450"/>
                            <a:gd name="connsiteX38" fmla="*/ 1526790 w 2149898"/>
                            <a:gd name="connsiteY38" fmla="*/ 1979450 h 1979450"/>
                            <a:gd name="connsiteX39" fmla="*/ 1941501 w 2149898"/>
                            <a:gd name="connsiteY39" fmla="*/ 1685114 h 1979450"/>
                            <a:gd name="connsiteX40" fmla="*/ 1521027 w 2149898"/>
                            <a:gd name="connsiteY40" fmla="*/ 1703882 h 1979450"/>
                            <a:gd name="connsiteX41" fmla="*/ 637778 w 2149898"/>
                            <a:gd name="connsiteY41" fmla="*/ 1703882 h 1979450"/>
                            <a:gd name="connsiteX42" fmla="*/ 527170 w 2149898"/>
                            <a:gd name="connsiteY42" fmla="*/ 1674967 h 1979450"/>
                            <a:gd name="connsiteX43" fmla="*/ 426994 w 2149898"/>
                            <a:gd name="connsiteY43" fmla="*/ 1544447 h 1979450"/>
                            <a:gd name="connsiteX44" fmla="*/ 447953 w 2149898"/>
                            <a:gd name="connsiteY44" fmla="*/ 1381440 h 1979450"/>
                            <a:gd name="connsiteX45" fmla="*/ 754437 w 2149898"/>
                            <a:gd name="connsiteY45" fmla="*/ 1557738 h 1979450"/>
                            <a:gd name="connsiteX46" fmla="*/ 1030100 w 2149898"/>
                            <a:gd name="connsiteY46" fmla="*/ 1079863 h 1979450"/>
                            <a:gd name="connsiteX47" fmla="*/ 870666 w 2149898"/>
                            <a:gd name="connsiteY47" fmla="*/ 804771 h 1979450"/>
                            <a:gd name="connsiteX48" fmla="*/ 515880 w 2149898"/>
                            <a:gd name="connsiteY48" fmla="*/ 1419644 h 1979450"/>
                            <a:gd name="connsiteX49" fmla="*/ 566040 w 2149898"/>
                            <a:gd name="connsiteY49" fmla="*/ 1607659 h 1979450"/>
                            <a:gd name="connsiteX50" fmla="*/ 754389 w 2149898"/>
                            <a:gd name="connsiteY50" fmla="*/ 1557738 h 19794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</a:cxnLst>
                          <a:rect l="l" t="t" r="r" b="b"/>
                          <a:pathLst>
                            <a:path w="2149898" h="1979450">
                              <a:moveTo>
                                <a:pt x="1660216" y="1452750"/>
                              </a:moveTo>
                              <a:cubicBezTo>
                                <a:pt x="1719379" y="1452750"/>
                                <a:pt x="1772825" y="1428361"/>
                                <a:pt x="1812172" y="1389681"/>
                              </a:cubicBezTo>
                              <a:cubicBezTo>
                                <a:pt x="1850756" y="1350954"/>
                                <a:pt x="1874812" y="1296888"/>
                                <a:pt x="1874812" y="1237869"/>
                              </a:cubicBezTo>
                              <a:cubicBezTo>
                                <a:pt x="1874812" y="1197045"/>
                                <a:pt x="1864142" y="1159366"/>
                                <a:pt x="1844611" y="1127260"/>
                              </a:cubicBezTo>
                              <a:lnTo>
                                <a:pt x="1402987" y="362670"/>
                              </a:lnTo>
                              <a:cubicBezTo>
                                <a:pt x="1381075" y="222052"/>
                                <a:pt x="1302716" y="90532"/>
                                <a:pt x="1176245" y="7980"/>
                              </a:cubicBezTo>
                              <a:cubicBezTo>
                                <a:pt x="1354685" y="-26079"/>
                                <a:pt x="1543034" y="53900"/>
                                <a:pt x="1638876" y="219956"/>
                              </a:cubicBezTo>
                              <a:lnTo>
                                <a:pt x="2090741" y="1002456"/>
                              </a:lnTo>
                              <a:cubicBezTo>
                                <a:pt x="2212496" y="1212812"/>
                                <a:pt x="2140234" y="1481855"/>
                                <a:pt x="1929735" y="1603562"/>
                              </a:cubicBezTo>
                              <a:cubicBezTo>
                                <a:pt x="1722570" y="1722841"/>
                                <a:pt x="1459530" y="1654961"/>
                                <a:pt x="1335298" y="1452750"/>
                              </a:cubicBezTo>
                              <a:lnTo>
                                <a:pt x="1660216" y="1452750"/>
                              </a:lnTo>
                              <a:close/>
                              <a:moveTo>
                                <a:pt x="1659168" y="1099775"/>
                              </a:moveTo>
                              <a:lnTo>
                                <a:pt x="1108079" y="1099775"/>
                              </a:lnTo>
                              <a:lnTo>
                                <a:pt x="949121" y="1375343"/>
                              </a:lnTo>
                              <a:lnTo>
                                <a:pt x="1659168" y="1375343"/>
                              </a:lnTo>
                              <a:cubicBezTo>
                                <a:pt x="1735718" y="1375343"/>
                                <a:pt x="1796786" y="1313703"/>
                                <a:pt x="1796786" y="1237869"/>
                              </a:cubicBezTo>
                              <a:cubicBezTo>
                                <a:pt x="1796786" y="1162034"/>
                                <a:pt x="1735718" y="1099775"/>
                                <a:pt x="1659168" y="1099775"/>
                              </a:cubicBezTo>
                              <a:moveTo>
                                <a:pt x="1116082" y="367720"/>
                              </a:moveTo>
                              <a:lnTo>
                                <a:pt x="1278183" y="648909"/>
                              </a:lnTo>
                              <a:cubicBezTo>
                                <a:pt x="1391269" y="440077"/>
                                <a:pt x="1318483" y="178180"/>
                                <a:pt x="1111604" y="58902"/>
                              </a:cubicBezTo>
                              <a:cubicBezTo>
                                <a:pt x="901152" y="-62377"/>
                                <a:pt x="632300" y="9600"/>
                                <a:pt x="511022" y="219956"/>
                              </a:cubicBezTo>
                              <a:lnTo>
                                <a:pt x="59156" y="1002456"/>
                              </a:lnTo>
                              <a:cubicBezTo>
                                <a:pt x="-37114" y="1168512"/>
                                <a:pt x="-12058" y="1371199"/>
                                <a:pt x="106553" y="1509864"/>
                              </a:cubicBezTo>
                              <a:cubicBezTo>
                                <a:pt x="115842" y="1358480"/>
                                <a:pt x="189104" y="1224483"/>
                                <a:pt x="300237" y="1135834"/>
                              </a:cubicBezTo>
                              <a:lnTo>
                                <a:pt x="742337" y="370673"/>
                              </a:lnTo>
                              <a:cubicBezTo>
                                <a:pt x="760153" y="338043"/>
                                <a:pt x="787257" y="309557"/>
                                <a:pt x="822269" y="289217"/>
                              </a:cubicBezTo>
                              <a:cubicBezTo>
                                <a:pt x="873667" y="259683"/>
                                <a:pt x="932830" y="253586"/>
                                <a:pt x="985704" y="267734"/>
                              </a:cubicBezTo>
                              <a:cubicBezTo>
                                <a:pt x="1038675" y="282024"/>
                                <a:pt x="1086214" y="316131"/>
                                <a:pt x="1116082" y="367672"/>
                              </a:cubicBezTo>
                              <a:moveTo>
                                <a:pt x="810551" y="544922"/>
                              </a:moveTo>
                              <a:lnTo>
                                <a:pt x="1086167" y="1021748"/>
                              </a:lnTo>
                              <a:lnTo>
                                <a:pt x="1404512" y="1021748"/>
                              </a:lnTo>
                              <a:lnTo>
                                <a:pt x="1048916" y="406923"/>
                              </a:lnTo>
                              <a:cubicBezTo>
                                <a:pt x="1011189" y="341187"/>
                                <a:pt x="926542" y="318751"/>
                                <a:pt x="861377" y="356383"/>
                              </a:cubicBezTo>
                              <a:cubicBezTo>
                                <a:pt x="795164" y="394681"/>
                                <a:pt x="772204" y="478709"/>
                                <a:pt x="810503" y="544922"/>
                              </a:cubicBezTo>
                              <a:moveTo>
                                <a:pt x="448001" y="1381440"/>
                              </a:moveTo>
                              <a:lnTo>
                                <a:pt x="610817" y="1100251"/>
                              </a:lnTo>
                              <a:cubicBezTo>
                                <a:pt x="373404" y="1106301"/>
                                <a:pt x="182817" y="1300937"/>
                                <a:pt x="182817" y="1539446"/>
                              </a:cubicBezTo>
                              <a:cubicBezTo>
                                <a:pt x="182817" y="1777954"/>
                                <a:pt x="380121" y="1979450"/>
                                <a:pt x="623059" y="1979450"/>
                              </a:cubicBezTo>
                              <a:lnTo>
                                <a:pt x="1526790" y="1979450"/>
                              </a:lnTo>
                              <a:cubicBezTo>
                                <a:pt x="1718378" y="1979450"/>
                                <a:pt x="1881767" y="1856790"/>
                                <a:pt x="1941501" y="1685114"/>
                              </a:cubicBezTo>
                              <a:cubicBezTo>
                                <a:pt x="1806980" y="1752803"/>
                                <a:pt x="1653690" y="1755423"/>
                                <a:pt x="1521027" y="1703882"/>
                              </a:cubicBezTo>
                              <a:lnTo>
                                <a:pt x="637778" y="1703882"/>
                              </a:lnTo>
                              <a:cubicBezTo>
                                <a:pt x="600528" y="1704453"/>
                                <a:pt x="561801" y="1695260"/>
                                <a:pt x="527170" y="1674967"/>
                              </a:cubicBezTo>
                              <a:cubicBezTo>
                                <a:pt x="475819" y="1645386"/>
                                <a:pt x="441713" y="1597465"/>
                                <a:pt x="426994" y="1544447"/>
                              </a:cubicBezTo>
                              <a:cubicBezTo>
                                <a:pt x="413179" y="1491477"/>
                                <a:pt x="418610" y="1432934"/>
                                <a:pt x="447953" y="1381440"/>
                              </a:cubicBezTo>
                              <a:moveTo>
                                <a:pt x="754437" y="1557738"/>
                              </a:moveTo>
                              <a:lnTo>
                                <a:pt x="1030100" y="1079863"/>
                              </a:lnTo>
                              <a:lnTo>
                                <a:pt x="870666" y="804771"/>
                              </a:lnTo>
                              <a:lnTo>
                                <a:pt x="515880" y="1419644"/>
                              </a:lnTo>
                              <a:cubicBezTo>
                                <a:pt x="477725" y="1485380"/>
                                <a:pt x="500161" y="1569932"/>
                                <a:pt x="566040" y="1607659"/>
                              </a:cubicBezTo>
                              <a:cubicBezTo>
                                <a:pt x="632253" y="1646434"/>
                                <a:pt x="716138" y="1623474"/>
                                <a:pt x="754389" y="1557738"/>
                              </a:cubicBezTo>
                            </a:path>
                          </a:pathLst>
                        </a:custGeom>
                        <a:solidFill>
                          <a:schemeClr val="accent1"/>
                        </a:solidFill>
                        <a:ln w="4759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8CC0447" id="Group 12" o:spid="_x0000_s1026" style="position:absolute;margin-left:0;margin-top:-23.05pt;width:110.55pt;height:29.75pt;z-index:251677696;mso-position-horizontal-relative:margin;mso-position-vertical-relative:margin;mso-width-relative:margin;mso-height-relative:margin" coordsize="75609,20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">
              <o:lock v:ext="edit" aspectratio="t"/>
              <v:shape id="Free-form: Shape 4" o:spid="_x0000_s1027" style="position:absolute;left:25554;width:50055;height:20361;visibility:visible;mso-wrap-style:square;v-text-anchor:middle" coordsize="5005486,2036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" path="m1863481,1724769v-36631,-7908,-72976,-20245,-107702,-36537c1838473,1594392,1899684,1493167,1940222,1384559v39632,-108512,60353,-227123,60353,-355023c2000575,882343,1974900,746726,1924597,622494,1874152,497214,1798841,385701,1697997,286286,1601632,191016,1494691,119183,1378081,71310,1260804,23436,1133952,,996858,,859764,,738629,23484,622923,71310,506980,119183,400849,190588,306198,283190,206355,384081,129853,495166,77883,617350,26152,740248,,869530,,1005623v,165007,32440,317868,97366,457391c162531,1603109,256086,1722863,377460,1820705v87648,70262,184347,123661,289383,160435c772259,2017771,881819,2036111,996858,2036111v99414,,194684,-13195,285191,-40204c1372936,1969422,1459346,1929075,1540945,1876724v77979,43872,154814,77455,229696,100320c1846143,1999099,1919929,2010293,1992239,2010293r25675,l2017914,1736677r-36345,c1939840,1736677,1900065,1733105,1863481,1724816t-720002,15815c1097606,1750396,1053353,1755350,1010148,1755350v-118087,,-228362,-27533,-330158,-81360c577574,1618876,491451,1541469,421665,1440673v30582,-9717,61735,-17386,93127,-22055c546469,1414093,580004,1410949,613825,1410949v119040,,236365,24532,351356,72453c1080267,1532275,1187779,1602061,1288051,1693758v-50874,20817,-99319,36631,-144668,46873m1657555,1288861v-32106,84075,-83456,166055,-154242,245510c1371936,1414188,1232175,1321395,1084506,1256659,937791,1191971,791122,1159960,644788,1159960v-68118,,-128234,5097,-179680,15720c413186,1185921,365170,1202117,322394,1224601v-10099,-37632,-17196,-73406,-22389,-107989c294908,1082887,292955,1050257,292955,1019866v,-99939,18388,-195637,55971,-287382c385463,640739,439147,559235,508837,488021,573526,421665,647264,370839,730864,336160v83218,-34583,170819,-53065,263040,-53065c1097701,283095,1192447,302625,1277142,340733v84552,38204,163531,97319,236699,176774c1576481,584767,1624306,660078,1657127,743154v32487,82504,49016,169676,49016,259801c1706143,1109467,1689614,1205213,1657555,1288813m3289912,944459v69261,-40918,121326,-92745,157862,-154956c3483548,726863,3501125,655077,3501125,573002v,-176679,-54923,-311343,-164436,-404041c3226605,76788,3066551,30439,2854814,30439r-673988,l2180826,2009626r705379,c3023823,2009626,3130954,1999003,3206217,1976948v75502,-21864,143572,-58114,203354,-108417c3470258,1815037,3518084,1747252,3552237,1666702v34060,-80980,51446,-168009,51446,-260278c3603683,1292386,3576055,1193972,3519131,1111420,3463589,1028916,3386516,973421,3289912,944412m2464064,299958r403468,c2985191,299958,3072744,321965,3130430,366266v56971,44205,85457,111608,85457,203115c3215887,673369,3184448,747679,3121808,792599v-63831,44825,-169199,67261,-317106,67261l2464016,859860r,-559902l2464064,299958xm3228177,1667749v-62116,49541,-159292,74406,-291288,74406l2461491,1742155r,-645930l2936889,1096225v126900,,222550,29533,287715,87124c3289436,1241464,3322018,1326492,3322018,1438530v,103987,-31106,179870,-93793,229219m4040068,295813r,591675l4935320,887488r,257134l4040068,1144622r,593008l5005487,1737630r,273044l3753210,2010674r,-1979140l5005487,31534r,264279l4040068,295813xe" fillcolor="black [3213]" stroked="f" strokeweight=".1322mm">
                <v:stroke joinstyle="miter"/>
                <v:path arrowok="t" o:connecttype="custom" o:connectlocs="1863481,1724769;1755779,1688232;1940222,1384559;2000575,1029536;1924597,622494;1697997,286286;1378081,71310;996858,0;622923,71310;306198,283190;77883,617350;0,1005623;97366,1463014;377460,1820705;666843,1981140;996858,2036111;1282049,1995907;1540945,1876724;1770641,1977044;1992239,2010293;2017914,2010293;2017914,1736677;1981569,1736677;1863481,1724816;1143479,1740631;1010148,1755350;679990,1673990;421665,1440673;514792,1418618;613825,1410949;965181,1483402;1288051,1693758;1143383,1740631;1657555,1288861;1503313,1534371;1084506,1256659;644788,1159960;465108,1175680;322394,1224601;300005,1116612;292955,1019866;348926,732484;508837,488021;730864,336160;993904,283095;1277142,340733;1513841,517507;1657127,743154;1706143,1002955;1657555,1288813;3289912,944459;3447774,789503;3501125,573002;3336689,168961;2854814,30439;2180826,30439;2180826,2009626;2886205,2009626;3206217,1976948;3409571,1868531;3552237,1666702;3603683,1406424;3519131,1111420;3289912,944412;2464064,299958;2867532,299958;3130430,366266;3215887,569381;3121808,792599;2804702,859860;2464016,859860;2464016,299958;3228177,1667749;2936889,1742155;2461491,1742155;2461491,1096225;2936889,1096225;3224604,1183349;3322018,1438530;3228225,1667749;4040068,295813;4040068,887488;4935320,887488;4935320,1144622;4040068,1144622;4040068,1737630;5005487,1737630;5005487,2010674;3753210,2010674;3753210,31534;5005487,31534;5005487,295813;4040068,295813" o:connectangles="0,0,0,0,0,0,0,0,0,0,0,0,0,0,0,0,0,0,0,0,0,0,0,0,0,0,0,0,0,0,0,0,0,0,0,0,0,0,0,0,0,0,0,0,0,0,0,0,0,0,0,0,0,0,0,0,0,0,0,0,0,0,0,0,0,0,0,0,0,0,0,0,0,0,0,0,0,0,0,0,0,0,0,0,0,0,0,0,0,0,0,0,0"/>
              </v:shape>
              <v:shape id="Free-form: Shape 5" o:spid="_x0000_s1028" style="position:absolute;top:275;width:21498;height:19795;visibility:visible;mso-wrap-style:square;v-text-anchor:middle" coordsize="2149898,1979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" path="m1660216,1452750v59163,,112609,-24389,151956,-63069c1850756,1350954,1874812,1296888,1874812,1237869v,-40824,-10670,-78503,-30201,-110609l1402987,362670c1381075,222052,1302716,90532,1176245,7980v178440,-34059,366789,45920,462631,211976l2090741,1002456v121755,210356,49493,479399,-161006,601106c1722570,1722841,1459530,1654961,1335298,1452750r324918,xm1659168,1099775r-551089,l949121,1375343r710047,c1735718,1375343,1796786,1313703,1796786,1237869v,-75835,-61068,-138094,-137618,-138094m1116082,367720r162101,281189c1391269,440077,1318483,178180,1111604,58902,901152,-62377,632300,9600,511022,219956l59156,1002456v-96270,166056,-71214,368743,47397,507408c115842,1358480,189104,1224483,300237,1135834l742337,370673v17816,-32630,44920,-61116,79932,-81456c873667,259683,932830,253586,985704,267734v52971,14290,100510,48397,130378,99938m810551,544922r275616,476826l1404512,1021748,1048916,406923c1011189,341187,926542,318751,861377,356383v-66213,38298,-89173,122326,-50874,188539m448001,1381440l610817,1100251v-237413,6050,-428000,200686,-428000,439195c182817,1777954,380121,1979450,623059,1979450r903731,c1718378,1979450,1881767,1856790,1941501,1685114v-134521,67689,-287811,70309,-420474,18768l637778,1703882v-37250,571,-75977,-8622,-110608,-28915c475819,1645386,441713,1597465,426994,1544447v-13815,-52970,-8384,-111513,20959,-163007m754437,1557738r275663,-477875l870666,804771,515880,1419644v-38155,65736,-15719,150288,50160,188015c632253,1646434,716138,1623474,754389,1557738e" fillcolor="#009ae4 [3204]" stroked="f" strokeweight=".1322mm">
                <v:stroke joinstyle="miter"/>
                <v:path arrowok="t" o:connecttype="custom" o:connectlocs="1660216,1452750;1812172,1389681;1874812,1237869;1844611,1127260;1402987,362670;1176245,7980;1638876,219956;2090741,1002456;1929735,1603562;1335298,1452750;1660216,1452750;1659168,1099775;1108079,1099775;949121,1375343;1659168,1375343;1796786,1237869;1659168,1099775;1116082,367720;1278183,648909;1111604,58902;511022,219956;59156,1002456;106553,1509864;300237,1135834;742337,370673;822269,289217;985704,267734;1116082,367672;810551,544922;1086167,1021748;1404512,1021748;1048916,406923;861377,356383;810503,544922;448001,1381440;610817,1100251;182817,1539446;623059,1979450;1526790,1979450;1941501,1685114;1521027,1703882;637778,1703882;527170,1674967;426994,1544447;447953,1381440;754437,1557738;1030100,1079863;870666,804771;515880,1419644;566040,1607659;754389,1557738" o:connectangles="0,0,0,0,0,0,0,0,0,0,0,0,0,0,0,0,0,0,0,0,0,0,0,0,0,0,0,0,0,0,0,0,0,0,0,0,0,0,0,0,0,0,0,0,0,0,0,0,0,0,0"/>
              </v:shape>
              <w10:wrap anchorx="margin" anchory="margin"/>
            </v:group>
          </w:pict>
        </mc:Fallback>
      </mc:AlternateContent>
    </w:r>
    <w:r w:rsidR="00731736" w:rsidRPr="00D6736A">
      <w:rPr>
        <w:noProof/>
      </w:rPr>
      <mc:AlternateContent>
        <mc:Choice Requires="wpg">
          <w:drawing>
            <wp:anchor distT="0" distB="0" distL="114300" distR="114300" simplePos="0" relativeHeight="251668480" behindDoc="0" locked="1" layoutInCell="1" allowOverlap="1" wp14:anchorId="39532878" wp14:editId="464462C1">
              <wp:simplePos x="0" y="0"/>
              <wp:positionH relativeFrom="page">
                <wp:posOffset>540385</wp:posOffset>
              </wp:positionH>
              <wp:positionV relativeFrom="page">
                <wp:posOffset>540385</wp:posOffset>
              </wp:positionV>
              <wp:extent cx="2160000" cy="579600"/>
              <wp:effectExtent l="0" t="0" r="0" b="0"/>
              <wp:wrapNone/>
              <wp:docPr id="2" name="Group 1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160000" cy="579600"/>
                        <a:chOff x="0" y="0"/>
                        <a:chExt cx="7560954" cy="2036110"/>
                      </a:xfrm>
                      <a:solidFill>
                        <a:schemeClr val="bg1"/>
                      </a:solidFill>
                    </wpg:grpSpPr>
                    <wps:wsp>
                      <wps:cNvPr id="11" name="Free-form: Shape 6"/>
                      <wps:cNvSpPr/>
                      <wps:spPr>
                        <a:xfrm>
                          <a:off x="2555468" y="0"/>
                          <a:ext cx="5005486" cy="2036110"/>
                        </a:xfrm>
                        <a:custGeom>
                          <a:avLst/>
                          <a:gdLst>
                            <a:gd name="connsiteX0" fmla="*/ 1863481 w 5005486"/>
                            <a:gd name="connsiteY0" fmla="*/ 1724769 h 2036110"/>
                            <a:gd name="connsiteX1" fmla="*/ 1755779 w 5005486"/>
                            <a:gd name="connsiteY1" fmla="*/ 1688232 h 2036110"/>
                            <a:gd name="connsiteX2" fmla="*/ 1940222 w 5005486"/>
                            <a:gd name="connsiteY2" fmla="*/ 1384559 h 2036110"/>
                            <a:gd name="connsiteX3" fmla="*/ 2000575 w 5005486"/>
                            <a:gd name="connsiteY3" fmla="*/ 1029536 h 2036110"/>
                            <a:gd name="connsiteX4" fmla="*/ 1924597 w 5005486"/>
                            <a:gd name="connsiteY4" fmla="*/ 622494 h 2036110"/>
                            <a:gd name="connsiteX5" fmla="*/ 1697997 w 5005486"/>
                            <a:gd name="connsiteY5" fmla="*/ 286286 h 2036110"/>
                            <a:gd name="connsiteX6" fmla="*/ 1378081 w 5005486"/>
                            <a:gd name="connsiteY6" fmla="*/ 71310 h 2036110"/>
                            <a:gd name="connsiteX7" fmla="*/ 996858 w 5005486"/>
                            <a:gd name="connsiteY7" fmla="*/ 0 h 2036110"/>
                            <a:gd name="connsiteX8" fmla="*/ 622923 w 5005486"/>
                            <a:gd name="connsiteY8" fmla="*/ 71310 h 2036110"/>
                            <a:gd name="connsiteX9" fmla="*/ 306198 w 5005486"/>
                            <a:gd name="connsiteY9" fmla="*/ 283190 h 2036110"/>
                            <a:gd name="connsiteX10" fmla="*/ 77883 w 5005486"/>
                            <a:gd name="connsiteY10" fmla="*/ 617350 h 2036110"/>
                            <a:gd name="connsiteX11" fmla="*/ 0 w 5005486"/>
                            <a:gd name="connsiteY11" fmla="*/ 1005623 h 2036110"/>
                            <a:gd name="connsiteX12" fmla="*/ 97366 w 5005486"/>
                            <a:gd name="connsiteY12" fmla="*/ 1463014 h 2036110"/>
                            <a:gd name="connsiteX13" fmla="*/ 377460 w 5005486"/>
                            <a:gd name="connsiteY13" fmla="*/ 1820705 h 2036110"/>
                            <a:gd name="connsiteX14" fmla="*/ 666843 w 5005486"/>
                            <a:gd name="connsiteY14" fmla="*/ 1981140 h 2036110"/>
                            <a:gd name="connsiteX15" fmla="*/ 996858 w 5005486"/>
                            <a:gd name="connsiteY15" fmla="*/ 2036111 h 2036110"/>
                            <a:gd name="connsiteX16" fmla="*/ 1282049 w 5005486"/>
                            <a:gd name="connsiteY16" fmla="*/ 1995907 h 2036110"/>
                            <a:gd name="connsiteX17" fmla="*/ 1540945 w 5005486"/>
                            <a:gd name="connsiteY17" fmla="*/ 1876724 h 2036110"/>
                            <a:gd name="connsiteX18" fmla="*/ 1770641 w 5005486"/>
                            <a:gd name="connsiteY18" fmla="*/ 1977044 h 2036110"/>
                            <a:gd name="connsiteX19" fmla="*/ 1992239 w 5005486"/>
                            <a:gd name="connsiteY19" fmla="*/ 2010293 h 2036110"/>
                            <a:gd name="connsiteX20" fmla="*/ 2017914 w 5005486"/>
                            <a:gd name="connsiteY20" fmla="*/ 2010293 h 2036110"/>
                            <a:gd name="connsiteX21" fmla="*/ 2017914 w 5005486"/>
                            <a:gd name="connsiteY21" fmla="*/ 1736677 h 2036110"/>
                            <a:gd name="connsiteX22" fmla="*/ 1981569 w 5005486"/>
                            <a:gd name="connsiteY22" fmla="*/ 1736677 h 2036110"/>
                            <a:gd name="connsiteX23" fmla="*/ 1863481 w 5005486"/>
                            <a:gd name="connsiteY23" fmla="*/ 1724816 h 2036110"/>
                            <a:gd name="connsiteX24" fmla="*/ 1143479 w 5005486"/>
                            <a:gd name="connsiteY24" fmla="*/ 1740631 h 2036110"/>
                            <a:gd name="connsiteX25" fmla="*/ 1010148 w 5005486"/>
                            <a:gd name="connsiteY25" fmla="*/ 1755350 h 2036110"/>
                            <a:gd name="connsiteX26" fmla="*/ 679990 w 5005486"/>
                            <a:gd name="connsiteY26" fmla="*/ 1673990 h 2036110"/>
                            <a:gd name="connsiteX27" fmla="*/ 421665 w 5005486"/>
                            <a:gd name="connsiteY27" fmla="*/ 1440673 h 2036110"/>
                            <a:gd name="connsiteX28" fmla="*/ 514792 w 5005486"/>
                            <a:gd name="connsiteY28" fmla="*/ 1418618 h 2036110"/>
                            <a:gd name="connsiteX29" fmla="*/ 613825 w 5005486"/>
                            <a:gd name="connsiteY29" fmla="*/ 1410949 h 2036110"/>
                            <a:gd name="connsiteX30" fmla="*/ 965181 w 5005486"/>
                            <a:gd name="connsiteY30" fmla="*/ 1483402 h 2036110"/>
                            <a:gd name="connsiteX31" fmla="*/ 1288051 w 5005486"/>
                            <a:gd name="connsiteY31" fmla="*/ 1693758 h 2036110"/>
                            <a:gd name="connsiteX32" fmla="*/ 1143383 w 5005486"/>
                            <a:gd name="connsiteY32" fmla="*/ 1740631 h 2036110"/>
                            <a:gd name="connsiteX33" fmla="*/ 1657555 w 5005486"/>
                            <a:gd name="connsiteY33" fmla="*/ 1288861 h 2036110"/>
                            <a:gd name="connsiteX34" fmla="*/ 1503313 w 5005486"/>
                            <a:gd name="connsiteY34" fmla="*/ 1534371 h 2036110"/>
                            <a:gd name="connsiteX35" fmla="*/ 1084506 w 5005486"/>
                            <a:gd name="connsiteY35" fmla="*/ 1256659 h 2036110"/>
                            <a:gd name="connsiteX36" fmla="*/ 644788 w 5005486"/>
                            <a:gd name="connsiteY36" fmla="*/ 1159960 h 2036110"/>
                            <a:gd name="connsiteX37" fmla="*/ 465108 w 5005486"/>
                            <a:gd name="connsiteY37" fmla="*/ 1175680 h 2036110"/>
                            <a:gd name="connsiteX38" fmla="*/ 322394 w 5005486"/>
                            <a:gd name="connsiteY38" fmla="*/ 1224601 h 2036110"/>
                            <a:gd name="connsiteX39" fmla="*/ 300005 w 5005486"/>
                            <a:gd name="connsiteY39" fmla="*/ 1116612 h 2036110"/>
                            <a:gd name="connsiteX40" fmla="*/ 292955 w 5005486"/>
                            <a:gd name="connsiteY40" fmla="*/ 1019866 h 2036110"/>
                            <a:gd name="connsiteX41" fmla="*/ 348926 w 5005486"/>
                            <a:gd name="connsiteY41" fmla="*/ 732484 h 2036110"/>
                            <a:gd name="connsiteX42" fmla="*/ 508837 w 5005486"/>
                            <a:gd name="connsiteY42" fmla="*/ 488021 h 2036110"/>
                            <a:gd name="connsiteX43" fmla="*/ 730864 w 5005486"/>
                            <a:gd name="connsiteY43" fmla="*/ 336160 h 2036110"/>
                            <a:gd name="connsiteX44" fmla="*/ 993904 w 5005486"/>
                            <a:gd name="connsiteY44" fmla="*/ 283095 h 2036110"/>
                            <a:gd name="connsiteX45" fmla="*/ 1277142 w 5005486"/>
                            <a:gd name="connsiteY45" fmla="*/ 340733 h 2036110"/>
                            <a:gd name="connsiteX46" fmla="*/ 1513841 w 5005486"/>
                            <a:gd name="connsiteY46" fmla="*/ 517507 h 2036110"/>
                            <a:gd name="connsiteX47" fmla="*/ 1657127 w 5005486"/>
                            <a:gd name="connsiteY47" fmla="*/ 743154 h 2036110"/>
                            <a:gd name="connsiteX48" fmla="*/ 1706143 w 5005486"/>
                            <a:gd name="connsiteY48" fmla="*/ 1002955 h 2036110"/>
                            <a:gd name="connsiteX49" fmla="*/ 1657555 w 5005486"/>
                            <a:gd name="connsiteY49" fmla="*/ 1288813 h 2036110"/>
                            <a:gd name="connsiteX50" fmla="*/ 3289912 w 5005486"/>
                            <a:gd name="connsiteY50" fmla="*/ 944459 h 2036110"/>
                            <a:gd name="connsiteX51" fmla="*/ 3447774 w 5005486"/>
                            <a:gd name="connsiteY51" fmla="*/ 789503 h 2036110"/>
                            <a:gd name="connsiteX52" fmla="*/ 3501125 w 5005486"/>
                            <a:gd name="connsiteY52" fmla="*/ 573002 h 2036110"/>
                            <a:gd name="connsiteX53" fmla="*/ 3336689 w 5005486"/>
                            <a:gd name="connsiteY53" fmla="*/ 168961 h 2036110"/>
                            <a:gd name="connsiteX54" fmla="*/ 2854814 w 5005486"/>
                            <a:gd name="connsiteY54" fmla="*/ 30439 h 2036110"/>
                            <a:gd name="connsiteX55" fmla="*/ 2180826 w 5005486"/>
                            <a:gd name="connsiteY55" fmla="*/ 30439 h 2036110"/>
                            <a:gd name="connsiteX56" fmla="*/ 2180826 w 5005486"/>
                            <a:gd name="connsiteY56" fmla="*/ 2009626 h 2036110"/>
                            <a:gd name="connsiteX57" fmla="*/ 2886205 w 5005486"/>
                            <a:gd name="connsiteY57" fmla="*/ 2009626 h 2036110"/>
                            <a:gd name="connsiteX58" fmla="*/ 3206217 w 5005486"/>
                            <a:gd name="connsiteY58" fmla="*/ 1976948 h 2036110"/>
                            <a:gd name="connsiteX59" fmla="*/ 3409571 w 5005486"/>
                            <a:gd name="connsiteY59" fmla="*/ 1868531 h 2036110"/>
                            <a:gd name="connsiteX60" fmla="*/ 3552237 w 5005486"/>
                            <a:gd name="connsiteY60" fmla="*/ 1666702 h 2036110"/>
                            <a:gd name="connsiteX61" fmla="*/ 3603683 w 5005486"/>
                            <a:gd name="connsiteY61" fmla="*/ 1406424 h 2036110"/>
                            <a:gd name="connsiteX62" fmla="*/ 3519131 w 5005486"/>
                            <a:gd name="connsiteY62" fmla="*/ 1111420 h 2036110"/>
                            <a:gd name="connsiteX63" fmla="*/ 3289912 w 5005486"/>
                            <a:gd name="connsiteY63" fmla="*/ 944412 h 2036110"/>
                            <a:gd name="connsiteX64" fmla="*/ 2464064 w 5005486"/>
                            <a:gd name="connsiteY64" fmla="*/ 299958 h 2036110"/>
                            <a:gd name="connsiteX65" fmla="*/ 2867532 w 5005486"/>
                            <a:gd name="connsiteY65" fmla="*/ 299958 h 2036110"/>
                            <a:gd name="connsiteX66" fmla="*/ 3130430 w 5005486"/>
                            <a:gd name="connsiteY66" fmla="*/ 366266 h 2036110"/>
                            <a:gd name="connsiteX67" fmla="*/ 3215887 w 5005486"/>
                            <a:gd name="connsiteY67" fmla="*/ 569381 h 2036110"/>
                            <a:gd name="connsiteX68" fmla="*/ 3121808 w 5005486"/>
                            <a:gd name="connsiteY68" fmla="*/ 792599 h 2036110"/>
                            <a:gd name="connsiteX69" fmla="*/ 2804702 w 5005486"/>
                            <a:gd name="connsiteY69" fmla="*/ 859860 h 2036110"/>
                            <a:gd name="connsiteX70" fmla="*/ 2464016 w 5005486"/>
                            <a:gd name="connsiteY70" fmla="*/ 859860 h 2036110"/>
                            <a:gd name="connsiteX71" fmla="*/ 2464016 w 5005486"/>
                            <a:gd name="connsiteY71" fmla="*/ 299958 h 2036110"/>
                            <a:gd name="connsiteX72" fmla="*/ 3228177 w 5005486"/>
                            <a:gd name="connsiteY72" fmla="*/ 1667749 h 2036110"/>
                            <a:gd name="connsiteX73" fmla="*/ 2936889 w 5005486"/>
                            <a:gd name="connsiteY73" fmla="*/ 1742155 h 2036110"/>
                            <a:gd name="connsiteX74" fmla="*/ 2461491 w 5005486"/>
                            <a:gd name="connsiteY74" fmla="*/ 1742155 h 2036110"/>
                            <a:gd name="connsiteX75" fmla="*/ 2461491 w 5005486"/>
                            <a:gd name="connsiteY75" fmla="*/ 1096225 h 2036110"/>
                            <a:gd name="connsiteX76" fmla="*/ 2936889 w 5005486"/>
                            <a:gd name="connsiteY76" fmla="*/ 1096225 h 2036110"/>
                            <a:gd name="connsiteX77" fmla="*/ 3224604 w 5005486"/>
                            <a:gd name="connsiteY77" fmla="*/ 1183349 h 2036110"/>
                            <a:gd name="connsiteX78" fmla="*/ 3322018 w 5005486"/>
                            <a:gd name="connsiteY78" fmla="*/ 1438530 h 2036110"/>
                            <a:gd name="connsiteX79" fmla="*/ 3228225 w 5005486"/>
                            <a:gd name="connsiteY79" fmla="*/ 1667749 h 2036110"/>
                            <a:gd name="connsiteX80" fmla="*/ 4040068 w 5005486"/>
                            <a:gd name="connsiteY80" fmla="*/ 295813 h 2036110"/>
                            <a:gd name="connsiteX81" fmla="*/ 4040068 w 5005486"/>
                            <a:gd name="connsiteY81" fmla="*/ 887488 h 2036110"/>
                            <a:gd name="connsiteX82" fmla="*/ 4935320 w 5005486"/>
                            <a:gd name="connsiteY82" fmla="*/ 887488 h 2036110"/>
                            <a:gd name="connsiteX83" fmla="*/ 4935320 w 5005486"/>
                            <a:gd name="connsiteY83" fmla="*/ 1144622 h 2036110"/>
                            <a:gd name="connsiteX84" fmla="*/ 4040068 w 5005486"/>
                            <a:gd name="connsiteY84" fmla="*/ 1144622 h 2036110"/>
                            <a:gd name="connsiteX85" fmla="*/ 4040068 w 5005486"/>
                            <a:gd name="connsiteY85" fmla="*/ 1737630 h 2036110"/>
                            <a:gd name="connsiteX86" fmla="*/ 5005487 w 5005486"/>
                            <a:gd name="connsiteY86" fmla="*/ 1737630 h 2036110"/>
                            <a:gd name="connsiteX87" fmla="*/ 5005487 w 5005486"/>
                            <a:gd name="connsiteY87" fmla="*/ 2010674 h 2036110"/>
                            <a:gd name="connsiteX88" fmla="*/ 3753210 w 5005486"/>
                            <a:gd name="connsiteY88" fmla="*/ 2010674 h 2036110"/>
                            <a:gd name="connsiteX89" fmla="*/ 3753210 w 5005486"/>
                            <a:gd name="connsiteY89" fmla="*/ 31534 h 2036110"/>
                            <a:gd name="connsiteX90" fmla="*/ 5005487 w 5005486"/>
                            <a:gd name="connsiteY90" fmla="*/ 31534 h 2036110"/>
                            <a:gd name="connsiteX91" fmla="*/ 5005487 w 5005486"/>
                            <a:gd name="connsiteY91" fmla="*/ 295813 h 2036110"/>
                            <a:gd name="connsiteX92" fmla="*/ 4040068 w 5005486"/>
                            <a:gd name="connsiteY92" fmla="*/ 295813 h 20361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</a:cxnLst>
                          <a:rect l="l" t="t" r="r" b="b"/>
                          <a:pathLst>
                            <a:path w="5005486" h="2036110">
                              <a:moveTo>
                                <a:pt x="1863481" y="1724769"/>
                              </a:moveTo>
                              <a:cubicBezTo>
                                <a:pt x="1826850" y="1716861"/>
                                <a:pt x="1790505" y="1704524"/>
                                <a:pt x="1755779" y="1688232"/>
                              </a:cubicBezTo>
                              <a:cubicBezTo>
                                <a:pt x="1838473" y="1594392"/>
                                <a:pt x="1899684" y="1493167"/>
                                <a:pt x="1940222" y="1384559"/>
                              </a:cubicBezTo>
                              <a:cubicBezTo>
                                <a:pt x="1979854" y="1276047"/>
                                <a:pt x="2000575" y="1157436"/>
                                <a:pt x="2000575" y="1029536"/>
                              </a:cubicBezTo>
                              <a:cubicBezTo>
                                <a:pt x="2000575" y="882343"/>
                                <a:pt x="1974900" y="746726"/>
                                <a:pt x="1924597" y="622494"/>
                              </a:cubicBezTo>
                              <a:cubicBezTo>
                                <a:pt x="1874152" y="497214"/>
                                <a:pt x="1798841" y="385701"/>
                                <a:pt x="1697997" y="286286"/>
                              </a:cubicBezTo>
                              <a:cubicBezTo>
                                <a:pt x="1601632" y="191016"/>
                                <a:pt x="1494691" y="119183"/>
                                <a:pt x="1378081" y="71310"/>
                              </a:cubicBezTo>
                              <a:cubicBezTo>
                                <a:pt x="1260804" y="23436"/>
                                <a:pt x="1133952" y="0"/>
                                <a:pt x="996858" y="0"/>
                              </a:cubicBezTo>
                              <a:cubicBezTo>
                                <a:pt x="859764" y="0"/>
                                <a:pt x="738629" y="23484"/>
                                <a:pt x="622923" y="71310"/>
                              </a:cubicBezTo>
                              <a:cubicBezTo>
                                <a:pt x="506980" y="119183"/>
                                <a:pt x="400849" y="190588"/>
                                <a:pt x="306198" y="283190"/>
                              </a:cubicBezTo>
                              <a:cubicBezTo>
                                <a:pt x="206355" y="384081"/>
                                <a:pt x="129853" y="495166"/>
                                <a:pt x="77883" y="617350"/>
                              </a:cubicBezTo>
                              <a:cubicBezTo>
                                <a:pt x="26152" y="740248"/>
                                <a:pt x="0" y="869530"/>
                                <a:pt x="0" y="1005623"/>
                              </a:cubicBezTo>
                              <a:cubicBezTo>
                                <a:pt x="0" y="1170630"/>
                                <a:pt x="32440" y="1323491"/>
                                <a:pt x="97366" y="1463014"/>
                              </a:cubicBezTo>
                              <a:cubicBezTo>
                                <a:pt x="162531" y="1603109"/>
                                <a:pt x="256086" y="1722863"/>
                                <a:pt x="377460" y="1820705"/>
                              </a:cubicBezTo>
                              <a:cubicBezTo>
                                <a:pt x="465108" y="1890967"/>
                                <a:pt x="561807" y="1944366"/>
                                <a:pt x="666843" y="1981140"/>
                              </a:cubicBezTo>
                              <a:cubicBezTo>
                                <a:pt x="772259" y="2017771"/>
                                <a:pt x="881819" y="2036111"/>
                                <a:pt x="996858" y="2036111"/>
                              </a:cubicBezTo>
                              <a:cubicBezTo>
                                <a:pt x="1096272" y="2036111"/>
                                <a:pt x="1191542" y="2022916"/>
                                <a:pt x="1282049" y="1995907"/>
                              </a:cubicBezTo>
                              <a:cubicBezTo>
                                <a:pt x="1372936" y="1969422"/>
                                <a:pt x="1459346" y="1929075"/>
                                <a:pt x="1540945" y="1876724"/>
                              </a:cubicBezTo>
                              <a:cubicBezTo>
                                <a:pt x="1618924" y="1920596"/>
                                <a:pt x="1695759" y="1954179"/>
                                <a:pt x="1770641" y="1977044"/>
                              </a:cubicBezTo>
                              <a:cubicBezTo>
                                <a:pt x="1846143" y="1999099"/>
                                <a:pt x="1919929" y="2010293"/>
                                <a:pt x="1992239" y="2010293"/>
                              </a:cubicBezTo>
                              <a:lnTo>
                                <a:pt x="2017914" y="2010293"/>
                              </a:lnTo>
                              <a:lnTo>
                                <a:pt x="2017914" y="1736677"/>
                              </a:lnTo>
                              <a:lnTo>
                                <a:pt x="1981569" y="1736677"/>
                              </a:lnTo>
                              <a:cubicBezTo>
                                <a:pt x="1939840" y="1736677"/>
                                <a:pt x="1900065" y="1733105"/>
                                <a:pt x="1863481" y="1724816"/>
                              </a:cubicBezTo>
                              <a:moveTo>
                                <a:pt x="1143479" y="1740631"/>
                              </a:moveTo>
                              <a:cubicBezTo>
                                <a:pt x="1097606" y="1750396"/>
                                <a:pt x="1053353" y="1755350"/>
                                <a:pt x="1010148" y="1755350"/>
                              </a:cubicBezTo>
                              <a:cubicBezTo>
                                <a:pt x="892061" y="1755350"/>
                                <a:pt x="781786" y="1727817"/>
                                <a:pt x="679990" y="1673990"/>
                              </a:cubicBezTo>
                              <a:cubicBezTo>
                                <a:pt x="577574" y="1618876"/>
                                <a:pt x="491451" y="1541469"/>
                                <a:pt x="421665" y="1440673"/>
                              </a:cubicBezTo>
                              <a:cubicBezTo>
                                <a:pt x="452247" y="1430956"/>
                                <a:pt x="483400" y="1423287"/>
                                <a:pt x="514792" y="1418618"/>
                              </a:cubicBezTo>
                              <a:cubicBezTo>
                                <a:pt x="546469" y="1414093"/>
                                <a:pt x="580004" y="1410949"/>
                                <a:pt x="613825" y="1410949"/>
                              </a:cubicBezTo>
                              <a:cubicBezTo>
                                <a:pt x="732865" y="1410949"/>
                                <a:pt x="850190" y="1435481"/>
                                <a:pt x="965181" y="1483402"/>
                              </a:cubicBezTo>
                              <a:cubicBezTo>
                                <a:pt x="1080267" y="1532275"/>
                                <a:pt x="1187779" y="1602061"/>
                                <a:pt x="1288051" y="1693758"/>
                              </a:cubicBezTo>
                              <a:cubicBezTo>
                                <a:pt x="1237177" y="1714575"/>
                                <a:pt x="1188732" y="1730389"/>
                                <a:pt x="1143383" y="1740631"/>
                              </a:cubicBezTo>
                              <a:moveTo>
                                <a:pt x="1657555" y="1288861"/>
                              </a:moveTo>
                              <a:cubicBezTo>
                                <a:pt x="1625449" y="1372936"/>
                                <a:pt x="1574099" y="1454916"/>
                                <a:pt x="1503313" y="1534371"/>
                              </a:cubicBezTo>
                              <a:cubicBezTo>
                                <a:pt x="1371936" y="1414188"/>
                                <a:pt x="1232175" y="1321395"/>
                                <a:pt x="1084506" y="1256659"/>
                              </a:cubicBezTo>
                              <a:cubicBezTo>
                                <a:pt x="937791" y="1191971"/>
                                <a:pt x="791122" y="1159960"/>
                                <a:pt x="644788" y="1159960"/>
                              </a:cubicBezTo>
                              <a:cubicBezTo>
                                <a:pt x="576670" y="1159960"/>
                                <a:pt x="516554" y="1165057"/>
                                <a:pt x="465108" y="1175680"/>
                              </a:cubicBezTo>
                              <a:cubicBezTo>
                                <a:pt x="413186" y="1185921"/>
                                <a:pt x="365170" y="1202117"/>
                                <a:pt x="322394" y="1224601"/>
                              </a:cubicBezTo>
                              <a:cubicBezTo>
                                <a:pt x="312295" y="1186969"/>
                                <a:pt x="305198" y="1151195"/>
                                <a:pt x="300005" y="1116612"/>
                              </a:cubicBezTo>
                              <a:cubicBezTo>
                                <a:pt x="294908" y="1082887"/>
                                <a:pt x="292955" y="1050257"/>
                                <a:pt x="292955" y="1019866"/>
                              </a:cubicBezTo>
                              <a:cubicBezTo>
                                <a:pt x="292955" y="919927"/>
                                <a:pt x="311343" y="824229"/>
                                <a:pt x="348926" y="732484"/>
                              </a:cubicBezTo>
                              <a:cubicBezTo>
                                <a:pt x="385463" y="640739"/>
                                <a:pt x="439147" y="559235"/>
                                <a:pt x="508837" y="488021"/>
                              </a:cubicBezTo>
                              <a:cubicBezTo>
                                <a:pt x="573526" y="421665"/>
                                <a:pt x="647264" y="370839"/>
                                <a:pt x="730864" y="336160"/>
                              </a:cubicBezTo>
                              <a:cubicBezTo>
                                <a:pt x="814082" y="301577"/>
                                <a:pt x="901683" y="283095"/>
                                <a:pt x="993904" y="283095"/>
                              </a:cubicBezTo>
                              <a:cubicBezTo>
                                <a:pt x="1097701" y="283095"/>
                                <a:pt x="1192447" y="302625"/>
                                <a:pt x="1277142" y="340733"/>
                              </a:cubicBezTo>
                              <a:cubicBezTo>
                                <a:pt x="1361694" y="378937"/>
                                <a:pt x="1440673" y="438052"/>
                                <a:pt x="1513841" y="517507"/>
                              </a:cubicBezTo>
                              <a:cubicBezTo>
                                <a:pt x="1576481" y="584767"/>
                                <a:pt x="1624306" y="660078"/>
                                <a:pt x="1657127" y="743154"/>
                              </a:cubicBezTo>
                              <a:cubicBezTo>
                                <a:pt x="1689614" y="825658"/>
                                <a:pt x="1706143" y="912830"/>
                                <a:pt x="1706143" y="1002955"/>
                              </a:cubicBezTo>
                              <a:cubicBezTo>
                                <a:pt x="1706143" y="1109467"/>
                                <a:pt x="1689614" y="1205213"/>
                                <a:pt x="1657555" y="1288813"/>
                              </a:cubicBezTo>
                              <a:moveTo>
                                <a:pt x="3289912" y="944459"/>
                              </a:moveTo>
                              <a:cubicBezTo>
                                <a:pt x="3359173" y="903541"/>
                                <a:pt x="3411238" y="851714"/>
                                <a:pt x="3447774" y="789503"/>
                              </a:cubicBezTo>
                              <a:cubicBezTo>
                                <a:pt x="3483548" y="726863"/>
                                <a:pt x="3501125" y="655077"/>
                                <a:pt x="3501125" y="573002"/>
                              </a:cubicBezTo>
                              <a:cubicBezTo>
                                <a:pt x="3501125" y="396323"/>
                                <a:pt x="3446202" y="261659"/>
                                <a:pt x="3336689" y="168961"/>
                              </a:cubicBezTo>
                              <a:cubicBezTo>
                                <a:pt x="3226605" y="76788"/>
                                <a:pt x="3066551" y="30439"/>
                                <a:pt x="2854814" y="30439"/>
                              </a:cubicBezTo>
                              <a:lnTo>
                                <a:pt x="2180826" y="30439"/>
                              </a:lnTo>
                              <a:lnTo>
                                <a:pt x="2180826" y="2009626"/>
                              </a:lnTo>
                              <a:lnTo>
                                <a:pt x="2886205" y="2009626"/>
                              </a:lnTo>
                              <a:cubicBezTo>
                                <a:pt x="3023823" y="2009626"/>
                                <a:pt x="3130954" y="1999003"/>
                                <a:pt x="3206217" y="1976948"/>
                              </a:cubicBezTo>
                              <a:cubicBezTo>
                                <a:pt x="3281719" y="1955084"/>
                                <a:pt x="3349789" y="1918834"/>
                                <a:pt x="3409571" y="1868531"/>
                              </a:cubicBezTo>
                              <a:cubicBezTo>
                                <a:pt x="3470258" y="1815037"/>
                                <a:pt x="3518084" y="1747252"/>
                                <a:pt x="3552237" y="1666702"/>
                              </a:cubicBezTo>
                              <a:cubicBezTo>
                                <a:pt x="3586297" y="1585722"/>
                                <a:pt x="3603683" y="1498693"/>
                                <a:pt x="3603683" y="1406424"/>
                              </a:cubicBezTo>
                              <a:cubicBezTo>
                                <a:pt x="3603683" y="1292386"/>
                                <a:pt x="3576055" y="1193972"/>
                                <a:pt x="3519131" y="1111420"/>
                              </a:cubicBezTo>
                              <a:cubicBezTo>
                                <a:pt x="3463589" y="1028916"/>
                                <a:pt x="3386516" y="973421"/>
                                <a:pt x="3289912" y="944412"/>
                              </a:cubicBezTo>
                              <a:moveTo>
                                <a:pt x="2464064" y="299958"/>
                              </a:moveTo>
                              <a:lnTo>
                                <a:pt x="2867532" y="299958"/>
                              </a:lnTo>
                              <a:cubicBezTo>
                                <a:pt x="2985191" y="299958"/>
                                <a:pt x="3072744" y="321965"/>
                                <a:pt x="3130430" y="366266"/>
                              </a:cubicBezTo>
                              <a:cubicBezTo>
                                <a:pt x="3187401" y="410471"/>
                                <a:pt x="3215887" y="477874"/>
                                <a:pt x="3215887" y="569381"/>
                              </a:cubicBezTo>
                              <a:cubicBezTo>
                                <a:pt x="3215887" y="673369"/>
                                <a:pt x="3184448" y="747679"/>
                                <a:pt x="3121808" y="792599"/>
                              </a:cubicBezTo>
                              <a:cubicBezTo>
                                <a:pt x="3057977" y="837424"/>
                                <a:pt x="2952609" y="859860"/>
                                <a:pt x="2804702" y="859860"/>
                              </a:cubicBezTo>
                              <a:lnTo>
                                <a:pt x="2464016" y="859860"/>
                              </a:lnTo>
                              <a:lnTo>
                                <a:pt x="2464016" y="299958"/>
                              </a:lnTo>
                              <a:close/>
                              <a:moveTo>
                                <a:pt x="3228177" y="1667749"/>
                              </a:moveTo>
                              <a:cubicBezTo>
                                <a:pt x="3166061" y="1717290"/>
                                <a:pt x="3068885" y="1742155"/>
                                <a:pt x="2936889" y="1742155"/>
                              </a:cubicBezTo>
                              <a:lnTo>
                                <a:pt x="2461491" y="1742155"/>
                              </a:lnTo>
                              <a:lnTo>
                                <a:pt x="2461491" y="1096225"/>
                              </a:lnTo>
                              <a:lnTo>
                                <a:pt x="2936889" y="1096225"/>
                              </a:lnTo>
                              <a:cubicBezTo>
                                <a:pt x="3063789" y="1096225"/>
                                <a:pt x="3159439" y="1125758"/>
                                <a:pt x="3224604" y="1183349"/>
                              </a:cubicBezTo>
                              <a:cubicBezTo>
                                <a:pt x="3289436" y="1241464"/>
                                <a:pt x="3322018" y="1326492"/>
                                <a:pt x="3322018" y="1438530"/>
                              </a:cubicBezTo>
                              <a:cubicBezTo>
                                <a:pt x="3322018" y="1542517"/>
                                <a:pt x="3290912" y="1618400"/>
                                <a:pt x="3228225" y="1667749"/>
                              </a:cubicBezTo>
                              <a:moveTo>
                                <a:pt x="4040068" y="295813"/>
                              </a:moveTo>
                              <a:lnTo>
                                <a:pt x="4040068" y="887488"/>
                              </a:lnTo>
                              <a:lnTo>
                                <a:pt x="4935320" y="887488"/>
                              </a:lnTo>
                              <a:lnTo>
                                <a:pt x="4935320" y="1144622"/>
                              </a:lnTo>
                              <a:lnTo>
                                <a:pt x="4040068" y="1144622"/>
                              </a:lnTo>
                              <a:lnTo>
                                <a:pt x="4040068" y="1737630"/>
                              </a:lnTo>
                              <a:lnTo>
                                <a:pt x="5005487" y="1737630"/>
                              </a:lnTo>
                              <a:lnTo>
                                <a:pt x="5005487" y="2010674"/>
                              </a:lnTo>
                              <a:lnTo>
                                <a:pt x="3753210" y="2010674"/>
                              </a:lnTo>
                              <a:lnTo>
                                <a:pt x="3753210" y="31534"/>
                              </a:lnTo>
                              <a:lnTo>
                                <a:pt x="5005487" y="31534"/>
                              </a:lnTo>
                              <a:lnTo>
                                <a:pt x="5005487" y="295813"/>
                              </a:lnTo>
                              <a:lnTo>
                                <a:pt x="4040068" y="295813"/>
                              </a:lnTo>
                              <a:close/>
                            </a:path>
                          </a:pathLst>
                        </a:custGeom>
                        <a:grpFill/>
                        <a:ln w="4759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" name="Free-form: Shape 7"/>
                      <wps:cNvSpPr/>
                      <wps:spPr>
                        <a:xfrm>
                          <a:off x="0" y="27555"/>
                          <a:ext cx="2149898" cy="1979450"/>
                        </a:xfrm>
                        <a:custGeom>
                          <a:avLst/>
                          <a:gdLst>
                            <a:gd name="connsiteX0" fmla="*/ 1660216 w 2149898"/>
                            <a:gd name="connsiteY0" fmla="*/ 1452750 h 1979450"/>
                            <a:gd name="connsiteX1" fmla="*/ 1812172 w 2149898"/>
                            <a:gd name="connsiteY1" fmla="*/ 1389681 h 1979450"/>
                            <a:gd name="connsiteX2" fmla="*/ 1874812 w 2149898"/>
                            <a:gd name="connsiteY2" fmla="*/ 1237869 h 1979450"/>
                            <a:gd name="connsiteX3" fmla="*/ 1844611 w 2149898"/>
                            <a:gd name="connsiteY3" fmla="*/ 1127260 h 1979450"/>
                            <a:gd name="connsiteX4" fmla="*/ 1402987 w 2149898"/>
                            <a:gd name="connsiteY4" fmla="*/ 362670 h 1979450"/>
                            <a:gd name="connsiteX5" fmla="*/ 1176245 w 2149898"/>
                            <a:gd name="connsiteY5" fmla="*/ 7980 h 1979450"/>
                            <a:gd name="connsiteX6" fmla="*/ 1638876 w 2149898"/>
                            <a:gd name="connsiteY6" fmla="*/ 219956 h 1979450"/>
                            <a:gd name="connsiteX7" fmla="*/ 2090741 w 2149898"/>
                            <a:gd name="connsiteY7" fmla="*/ 1002456 h 1979450"/>
                            <a:gd name="connsiteX8" fmla="*/ 1929735 w 2149898"/>
                            <a:gd name="connsiteY8" fmla="*/ 1603562 h 1979450"/>
                            <a:gd name="connsiteX9" fmla="*/ 1335298 w 2149898"/>
                            <a:gd name="connsiteY9" fmla="*/ 1452750 h 1979450"/>
                            <a:gd name="connsiteX10" fmla="*/ 1660216 w 2149898"/>
                            <a:gd name="connsiteY10" fmla="*/ 1452750 h 1979450"/>
                            <a:gd name="connsiteX11" fmla="*/ 1659168 w 2149898"/>
                            <a:gd name="connsiteY11" fmla="*/ 1099775 h 1979450"/>
                            <a:gd name="connsiteX12" fmla="*/ 1108079 w 2149898"/>
                            <a:gd name="connsiteY12" fmla="*/ 1099775 h 1979450"/>
                            <a:gd name="connsiteX13" fmla="*/ 949121 w 2149898"/>
                            <a:gd name="connsiteY13" fmla="*/ 1375343 h 1979450"/>
                            <a:gd name="connsiteX14" fmla="*/ 1659168 w 2149898"/>
                            <a:gd name="connsiteY14" fmla="*/ 1375343 h 1979450"/>
                            <a:gd name="connsiteX15" fmla="*/ 1796786 w 2149898"/>
                            <a:gd name="connsiteY15" fmla="*/ 1237869 h 1979450"/>
                            <a:gd name="connsiteX16" fmla="*/ 1659168 w 2149898"/>
                            <a:gd name="connsiteY16" fmla="*/ 1099775 h 1979450"/>
                            <a:gd name="connsiteX17" fmla="*/ 1116082 w 2149898"/>
                            <a:gd name="connsiteY17" fmla="*/ 367720 h 1979450"/>
                            <a:gd name="connsiteX18" fmla="*/ 1278183 w 2149898"/>
                            <a:gd name="connsiteY18" fmla="*/ 648909 h 1979450"/>
                            <a:gd name="connsiteX19" fmla="*/ 1111604 w 2149898"/>
                            <a:gd name="connsiteY19" fmla="*/ 58902 h 1979450"/>
                            <a:gd name="connsiteX20" fmla="*/ 511022 w 2149898"/>
                            <a:gd name="connsiteY20" fmla="*/ 219956 h 1979450"/>
                            <a:gd name="connsiteX21" fmla="*/ 59156 w 2149898"/>
                            <a:gd name="connsiteY21" fmla="*/ 1002456 h 1979450"/>
                            <a:gd name="connsiteX22" fmla="*/ 106553 w 2149898"/>
                            <a:gd name="connsiteY22" fmla="*/ 1509864 h 1979450"/>
                            <a:gd name="connsiteX23" fmla="*/ 300237 w 2149898"/>
                            <a:gd name="connsiteY23" fmla="*/ 1135834 h 1979450"/>
                            <a:gd name="connsiteX24" fmla="*/ 742337 w 2149898"/>
                            <a:gd name="connsiteY24" fmla="*/ 370673 h 1979450"/>
                            <a:gd name="connsiteX25" fmla="*/ 822269 w 2149898"/>
                            <a:gd name="connsiteY25" fmla="*/ 289217 h 1979450"/>
                            <a:gd name="connsiteX26" fmla="*/ 985704 w 2149898"/>
                            <a:gd name="connsiteY26" fmla="*/ 267734 h 1979450"/>
                            <a:gd name="connsiteX27" fmla="*/ 1116082 w 2149898"/>
                            <a:gd name="connsiteY27" fmla="*/ 367672 h 1979450"/>
                            <a:gd name="connsiteX28" fmla="*/ 810551 w 2149898"/>
                            <a:gd name="connsiteY28" fmla="*/ 544922 h 1979450"/>
                            <a:gd name="connsiteX29" fmla="*/ 1086167 w 2149898"/>
                            <a:gd name="connsiteY29" fmla="*/ 1021748 h 1979450"/>
                            <a:gd name="connsiteX30" fmla="*/ 1404512 w 2149898"/>
                            <a:gd name="connsiteY30" fmla="*/ 1021748 h 1979450"/>
                            <a:gd name="connsiteX31" fmla="*/ 1048916 w 2149898"/>
                            <a:gd name="connsiteY31" fmla="*/ 406923 h 1979450"/>
                            <a:gd name="connsiteX32" fmla="*/ 861377 w 2149898"/>
                            <a:gd name="connsiteY32" fmla="*/ 356383 h 1979450"/>
                            <a:gd name="connsiteX33" fmla="*/ 810503 w 2149898"/>
                            <a:gd name="connsiteY33" fmla="*/ 544922 h 1979450"/>
                            <a:gd name="connsiteX34" fmla="*/ 448001 w 2149898"/>
                            <a:gd name="connsiteY34" fmla="*/ 1381440 h 1979450"/>
                            <a:gd name="connsiteX35" fmla="*/ 610817 w 2149898"/>
                            <a:gd name="connsiteY35" fmla="*/ 1100251 h 1979450"/>
                            <a:gd name="connsiteX36" fmla="*/ 182817 w 2149898"/>
                            <a:gd name="connsiteY36" fmla="*/ 1539446 h 1979450"/>
                            <a:gd name="connsiteX37" fmla="*/ 623059 w 2149898"/>
                            <a:gd name="connsiteY37" fmla="*/ 1979450 h 1979450"/>
                            <a:gd name="connsiteX38" fmla="*/ 1526790 w 2149898"/>
                            <a:gd name="connsiteY38" fmla="*/ 1979450 h 1979450"/>
                            <a:gd name="connsiteX39" fmla="*/ 1941501 w 2149898"/>
                            <a:gd name="connsiteY39" fmla="*/ 1685114 h 1979450"/>
                            <a:gd name="connsiteX40" fmla="*/ 1521027 w 2149898"/>
                            <a:gd name="connsiteY40" fmla="*/ 1703882 h 1979450"/>
                            <a:gd name="connsiteX41" fmla="*/ 637778 w 2149898"/>
                            <a:gd name="connsiteY41" fmla="*/ 1703882 h 1979450"/>
                            <a:gd name="connsiteX42" fmla="*/ 527170 w 2149898"/>
                            <a:gd name="connsiteY42" fmla="*/ 1674967 h 1979450"/>
                            <a:gd name="connsiteX43" fmla="*/ 426994 w 2149898"/>
                            <a:gd name="connsiteY43" fmla="*/ 1544447 h 1979450"/>
                            <a:gd name="connsiteX44" fmla="*/ 447953 w 2149898"/>
                            <a:gd name="connsiteY44" fmla="*/ 1381440 h 1979450"/>
                            <a:gd name="connsiteX45" fmla="*/ 754437 w 2149898"/>
                            <a:gd name="connsiteY45" fmla="*/ 1557738 h 1979450"/>
                            <a:gd name="connsiteX46" fmla="*/ 1030100 w 2149898"/>
                            <a:gd name="connsiteY46" fmla="*/ 1079863 h 1979450"/>
                            <a:gd name="connsiteX47" fmla="*/ 870666 w 2149898"/>
                            <a:gd name="connsiteY47" fmla="*/ 804771 h 1979450"/>
                            <a:gd name="connsiteX48" fmla="*/ 515880 w 2149898"/>
                            <a:gd name="connsiteY48" fmla="*/ 1419644 h 1979450"/>
                            <a:gd name="connsiteX49" fmla="*/ 566040 w 2149898"/>
                            <a:gd name="connsiteY49" fmla="*/ 1607659 h 1979450"/>
                            <a:gd name="connsiteX50" fmla="*/ 754389 w 2149898"/>
                            <a:gd name="connsiteY50" fmla="*/ 1557738 h 19794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</a:cxnLst>
                          <a:rect l="l" t="t" r="r" b="b"/>
                          <a:pathLst>
                            <a:path w="2149898" h="1979450">
                              <a:moveTo>
                                <a:pt x="1660216" y="1452750"/>
                              </a:moveTo>
                              <a:cubicBezTo>
                                <a:pt x="1719379" y="1452750"/>
                                <a:pt x="1772825" y="1428361"/>
                                <a:pt x="1812172" y="1389681"/>
                              </a:cubicBezTo>
                              <a:cubicBezTo>
                                <a:pt x="1850756" y="1350954"/>
                                <a:pt x="1874812" y="1296888"/>
                                <a:pt x="1874812" y="1237869"/>
                              </a:cubicBezTo>
                              <a:cubicBezTo>
                                <a:pt x="1874812" y="1197045"/>
                                <a:pt x="1864142" y="1159366"/>
                                <a:pt x="1844611" y="1127260"/>
                              </a:cubicBezTo>
                              <a:lnTo>
                                <a:pt x="1402987" y="362670"/>
                              </a:lnTo>
                              <a:cubicBezTo>
                                <a:pt x="1381075" y="222052"/>
                                <a:pt x="1302716" y="90532"/>
                                <a:pt x="1176245" y="7980"/>
                              </a:cubicBezTo>
                              <a:cubicBezTo>
                                <a:pt x="1354685" y="-26079"/>
                                <a:pt x="1543034" y="53900"/>
                                <a:pt x="1638876" y="219956"/>
                              </a:cubicBezTo>
                              <a:lnTo>
                                <a:pt x="2090741" y="1002456"/>
                              </a:lnTo>
                              <a:cubicBezTo>
                                <a:pt x="2212496" y="1212812"/>
                                <a:pt x="2140234" y="1481855"/>
                                <a:pt x="1929735" y="1603562"/>
                              </a:cubicBezTo>
                              <a:cubicBezTo>
                                <a:pt x="1722570" y="1722841"/>
                                <a:pt x="1459530" y="1654961"/>
                                <a:pt x="1335298" y="1452750"/>
                              </a:cubicBezTo>
                              <a:lnTo>
                                <a:pt x="1660216" y="1452750"/>
                              </a:lnTo>
                              <a:close/>
                              <a:moveTo>
                                <a:pt x="1659168" y="1099775"/>
                              </a:moveTo>
                              <a:lnTo>
                                <a:pt x="1108079" y="1099775"/>
                              </a:lnTo>
                              <a:lnTo>
                                <a:pt x="949121" y="1375343"/>
                              </a:lnTo>
                              <a:lnTo>
                                <a:pt x="1659168" y="1375343"/>
                              </a:lnTo>
                              <a:cubicBezTo>
                                <a:pt x="1735718" y="1375343"/>
                                <a:pt x="1796786" y="1313703"/>
                                <a:pt x="1796786" y="1237869"/>
                              </a:cubicBezTo>
                              <a:cubicBezTo>
                                <a:pt x="1796786" y="1162034"/>
                                <a:pt x="1735718" y="1099775"/>
                                <a:pt x="1659168" y="1099775"/>
                              </a:cubicBezTo>
                              <a:moveTo>
                                <a:pt x="1116082" y="367720"/>
                              </a:moveTo>
                              <a:lnTo>
                                <a:pt x="1278183" y="648909"/>
                              </a:lnTo>
                              <a:cubicBezTo>
                                <a:pt x="1391269" y="440077"/>
                                <a:pt x="1318483" y="178180"/>
                                <a:pt x="1111604" y="58902"/>
                              </a:cubicBezTo>
                              <a:cubicBezTo>
                                <a:pt x="901152" y="-62377"/>
                                <a:pt x="632300" y="9600"/>
                                <a:pt x="511022" y="219956"/>
                              </a:cubicBezTo>
                              <a:lnTo>
                                <a:pt x="59156" y="1002456"/>
                              </a:lnTo>
                              <a:cubicBezTo>
                                <a:pt x="-37114" y="1168512"/>
                                <a:pt x="-12058" y="1371199"/>
                                <a:pt x="106553" y="1509864"/>
                              </a:cubicBezTo>
                              <a:cubicBezTo>
                                <a:pt x="115842" y="1358480"/>
                                <a:pt x="189104" y="1224483"/>
                                <a:pt x="300237" y="1135834"/>
                              </a:cubicBezTo>
                              <a:lnTo>
                                <a:pt x="742337" y="370673"/>
                              </a:lnTo>
                              <a:cubicBezTo>
                                <a:pt x="760153" y="338043"/>
                                <a:pt x="787257" y="309557"/>
                                <a:pt x="822269" y="289217"/>
                              </a:cubicBezTo>
                              <a:cubicBezTo>
                                <a:pt x="873667" y="259683"/>
                                <a:pt x="932830" y="253586"/>
                                <a:pt x="985704" y="267734"/>
                              </a:cubicBezTo>
                              <a:cubicBezTo>
                                <a:pt x="1038675" y="282024"/>
                                <a:pt x="1086214" y="316131"/>
                                <a:pt x="1116082" y="367672"/>
                              </a:cubicBezTo>
                              <a:moveTo>
                                <a:pt x="810551" y="544922"/>
                              </a:moveTo>
                              <a:lnTo>
                                <a:pt x="1086167" y="1021748"/>
                              </a:lnTo>
                              <a:lnTo>
                                <a:pt x="1404512" y="1021748"/>
                              </a:lnTo>
                              <a:lnTo>
                                <a:pt x="1048916" y="406923"/>
                              </a:lnTo>
                              <a:cubicBezTo>
                                <a:pt x="1011189" y="341187"/>
                                <a:pt x="926542" y="318751"/>
                                <a:pt x="861377" y="356383"/>
                              </a:cubicBezTo>
                              <a:cubicBezTo>
                                <a:pt x="795164" y="394681"/>
                                <a:pt x="772204" y="478709"/>
                                <a:pt x="810503" y="544922"/>
                              </a:cubicBezTo>
                              <a:moveTo>
                                <a:pt x="448001" y="1381440"/>
                              </a:moveTo>
                              <a:lnTo>
                                <a:pt x="610817" y="1100251"/>
                              </a:lnTo>
                              <a:cubicBezTo>
                                <a:pt x="373404" y="1106301"/>
                                <a:pt x="182817" y="1300937"/>
                                <a:pt x="182817" y="1539446"/>
                              </a:cubicBezTo>
                              <a:cubicBezTo>
                                <a:pt x="182817" y="1777954"/>
                                <a:pt x="380121" y="1979450"/>
                                <a:pt x="623059" y="1979450"/>
                              </a:cubicBezTo>
                              <a:lnTo>
                                <a:pt x="1526790" y="1979450"/>
                              </a:lnTo>
                              <a:cubicBezTo>
                                <a:pt x="1718378" y="1979450"/>
                                <a:pt x="1881767" y="1856790"/>
                                <a:pt x="1941501" y="1685114"/>
                              </a:cubicBezTo>
                              <a:cubicBezTo>
                                <a:pt x="1806980" y="1752803"/>
                                <a:pt x="1653690" y="1755423"/>
                                <a:pt x="1521027" y="1703882"/>
                              </a:cubicBezTo>
                              <a:lnTo>
                                <a:pt x="637778" y="1703882"/>
                              </a:lnTo>
                              <a:cubicBezTo>
                                <a:pt x="600528" y="1704453"/>
                                <a:pt x="561801" y="1695260"/>
                                <a:pt x="527170" y="1674967"/>
                              </a:cubicBezTo>
                              <a:cubicBezTo>
                                <a:pt x="475819" y="1645386"/>
                                <a:pt x="441713" y="1597465"/>
                                <a:pt x="426994" y="1544447"/>
                              </a:cubicBezTo>
                              <a:cubicBezTo>
                                <a:pt x="413179" y="1491477"/>
                                <a:pt x="418610" y="1432934"/>
                                <a:pt x="447953" y="1381440"/>
                              </a:cubicBezTo>
                              <a:moveTo>
                                <a:pt x="754437" y="1557738"/>
                              </a:moveTo>
                              <a:lnTo>
                                <a:pt x="1030100" y="1079863"/>
                              </a:lnTo>
                              <a:lnTo>
                                <a:pt x="870666" y="804771"/>
                              </a:lnTo>
                              <a:lnTo>
                                <a:pt x="515880" y="1419644"/>
                              </a:lnTo>
                              <a:cubicBezTo>
                                <a:pt x="477725" y="1485380"/>
                                <a:pt x="500161" y="1569932"/>
                                <a:pt x="566040" y="1607659"/>
                              </a:cubicBezTo>
                              <a:cubicBezTo>
                                <a:pt x="632253" y="1646434"/>
                                <a:pt x="716138" y="1623474"/>
                                <a:pt x="754389" y="1557738"/>
                              </a:cubicBezTo>
                            </a:path>
                          </a:pathLst>
                        </a:custGeom>
                        <a:grpFill/>
                        <a:ln w="4759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619912F" id="Group 12" o:spid="_x0000_s1026" style="position:absolute;margin-left:42.55pt;margin-top:42.55pt;width:170.1pt;height:45.65pt;z-index:251668480;mso-position-horizontal-relative:page;mso-position-vertical-relative:page;mso-width-relative:margin;mso-height-relative:margin" coordsize="75609,20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">
              <v:shape id="Free-form: Shape 6" o:spid="_x0000_s1027" style="position:absolute;left:25554;width:50055;height:20361;visibility:visible;mso-wrap-style:square;v-text-anchor:middle" coordsize="5005486,2036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" path="m1863481,1724769v-36631,-7908,-72976,-20245,-107702,-36537c1838473,1594392,1899684,1493167,1940222,1384559v39632,-108512,60353,-227123,60353,-355023c2000575,882343,1974900,746726,1924597,622494,1874152,497214,1798841,385701,1697997,286286,1601632,191016,1494691,119183,1378081,71310,1260804,23436,1133952,,996858,,859764,,738629,23484,622923,71310,506980,119183,400849,190588,306198,283190,206355,384081,129853,495166,77883,617350,26152,740248,,869530,,1005623v,165007,32440,317868,97366,457391c162531,1603109,256086,1722863,377460,1820705v87648,70262,184347,123661,289383,160435c772259,2017771,881819,2036111,996858,2036111v99414,,194684,-13195,285191,-40204c1372936,1969422,1459346,1929075,1540945,1876724v77979,43872,154814,77455,229696,100320c1846143,1999099,1919929,2010293,1992239,2010293r25675,l2017914,1736677r-36345,c1939840,1736677,1900065,1733105,1863481,1724816t-720002,15815c1097606,1750396,1053353,1755350,1010148,1755350v-118087,,-228362,-27533,-330158,-81360c577574,1618876,491451,1541469,421665,1440673v30582,-9717,61735,-17386,93127,-22055c546469,1414093,580004,1410949,613825,1410949v119040,,236365,24532,351356,72453c1080267,1532275,1187779,1602061,1288051,1693758v-50874,20817,-99319,36631,-144668,46873m1657555,1288861v-32106,84075,-83456,166055,-154242,245510c1371936,1414188,1232175,1321395,1084506,1256659,937791,1191971,791122,1159960,644788,1159960v-68118,,-128234,5097,-179680,15720c413186,1185921,365170,1202117,322394,1224601v-10099,-37632,-17196,-73406,-22389,-107989c294908,1082887,292955,1050257,292955,1019866v,-99939,18388,-195637,55971,-287382c385463,640739,439147,559235,508837,488021,573526,421665,647264,370839,730864,336160v83218,-34583,170819,-53065,263040,-53065c1097701,283095,1192447,302625,1277142,340733v84552,38204,163531,97319,236699,176774c1576481,584767,1624306,660078,1657127,743154v32487,82504,49016,169676,49016,259801c1706143,1109467,1689614,1205213,1657555,1288813m3289912,944459v69261,-40918,121326,-92745,157862,-154956c3483548,726863,3501125,655077,3501125,573002v,-176679,-54923,-311343,-164436,-404041c3226605,76788,3066551,30439,2854814,30439r-673988,l2180826,2009626r705379,c3023823,2009626,3130954,1999003,3206217,1976948v75502,-21864,143572,-58114,203354,-108417c3470258,1815037,3518084,1747252,3552237,1666702v34060,-80980,51446,-168009,51446,-260278c3603683,1292386,3576055,1193972,3519131,1111420,3463589,1028916,3386516,973421,3289912,944412m2464064,299958r403468,c2985191,299958,3072744,321965,3130430,366266v56971,44205,85457,111608,85457,203115c3215887,673369,3184448,747679,3121808,792599v-63831,44825,-169199,67261,-317106,67261l2464016,859860r,-559902l2464064,299958xm3228177,1667749v-62116,49541,-159292,74406,-291288,74406l2461491,1742155r,-645930l2936889,1096225v126900,,222550,29533,287715,87124c3289436,1241464,3322018,1326492,3322018,1438530v,103987,-31106,179870,-93793,229219m4040068,295813r,591675l4935320,887488r,257134l4040068,1144622r,593008l5005487,1737630r,273044l3753210,2010674r,-1979140l5005487,31534r,264279l4040068,295813xe" filled="f" stroked="f" strokeweight=".1322mm">
                <v:stroke joinstyle="miter"/>
                <v:path arrowok="t" o:connecttype="custom" o:connectlocs="1863481,1724769;1755779,1688232;1940222,1384559;2000575,1029536;1924597,622494;1697997,286286;1378081,71310;996858,0;622923,71310;306198,283190;77883,617350;0,1005623;97366,1463014;377460,1820705;666843,1981140;996858,2036111;1282049,1995907;1540945,1876724;1770641,1977044;1992239,2010293;2017914,2010293;2017914,1736677;1981569,1736677;1863481,1724816;1143479,1740631;1010148,1755350;679990,1673990;421665,1440673;514792,1418618;613825,1410949;965181,1483402;1288051,1693758;1143383,1740631;1657555,1288861;1503313,1534371;1084506,1256659;644788,1159960;465108,1175680;322394,1224601;300005,1116612;292955,1019866;348926,732484;508837,488021;730864,336160;993904,283095;1277142,340733;1513841,517507;1657127,743154;1706143,1002955;1657555,1288813;3289912,944459;3447774,789503;3501125,573002;3336689,168961;2854814,30439;2180826,30439;2180826,2009626;2886205,2009626;3206217,1976948;3409571,1868531;3552237,1666702;3603683,1406424;3519131,1111420;3289912,944412;2464064,299958;2867532,299958;3130430,366266;3215887,569381;3121808,792599;2804702,859860;2464016,859860;2464016,299958;3228177,1667749;2936889,1742155;2461491,1742155;2461491,1096225;2936889,1096225;3224604,1183349;3322018,1438530;3228225,1667749;4040068,295813;4040068,887488;4935320,887488;4935320,1144622;4040068,1144622;4040068,1737630;5005487,1737630;5005487,2010674;3753210,2010674;3753210,31534;5005487,31534;5005487,295813;4040068,295813" o:connectangles="0,0,0,0,0,0,0,0,0,0,0,0,0,0,0,0,0,0,0,0,0,0,0,0,0,0,0,0,0,0,0,0,0,0,0,0,0,0,0,0,0,0,0,0,0,0,0,0,0,0,0,0,0,0,0,0,0,0,0,0,0,0,0,0,0,0,0,0,0,0,0,0,0,0,0,0,0,0,0,0,0,0,0,0,0,0,0,0,0,0,0,0,0"/>
              </v:shape>
              <v:shape id="Free-form: Shape 7" o:spid="_x0000_s1028" style="position:absolute;top:275;width:21498;height:19795;visibility:visible;mso-wrap-style:square;v-text-anchor:middle" coordsize="2149898,1979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" path="m1660216,1452750v59163,,112609,-24389,151956,-63069c1850756,1350954,1874812,1296888,1874812,1237869v,-40824,-10670,-78503,-30201,-110609l1402987,362670c1381075,222052,1302716,90532,1176245,7980v178440,-34059,366789,45920,462631,211976l2090741,1002456v121755,210356,49493,479399,-161006,601106c1722570,1722841,1459530,1654961,1335298,1452750r324918,xm1659168,1099775r-551089,l949121,1375343r710047,c1735718,1375343,1796786,1313703,1796786,1237869v,-75835,-61068,-138094,-137618,-138094m1116082,367720r162101,281189c1391269,440077,1318483,178180,1111604,58902,901152,-62377,632300,9600,511022,219956l59156,1002456v-96270,166056,-71214,368743,47397,507408c115842,1358480,189104,1224483,300237,1135834l742337,370673v17816,-32630,44920,-61116,79932,-81456c873667,259683,932830,253586,985704,267734v52971,14290,100510,48397,130378,99938m810551,544922r275616,476826l1404512,1021748,1048916,406923c1011189,341187,926542,318751,861377,356383v-66213,38298,-89173,122326,-50874,188539m448001,1381440l610817,1100251v-237413,6050,-428000,200686,-428000,439195c182817,1777954,380121,1979450,623059,1979450r903731,c1718378,1979450,1881767,1856790,1941501,1685114v-134521,67689,-287811,70309,-420474,18768l637778,1703882v-37250,571,-75977,-8622,-110608,-28915c475819,1645386,441713,1597465,426994,1544447v-13815,-52970,-8384,-111513,20959,-163007m754437,1557738r275663,-477875l870666,804771,515880,1419644v-38155,65736,-15719,150288,50160,188015c632253,1646434,716138,1623474,754389,1557738e" filled="f" stroked="f" strokeweight=".1322mm">
                <v:stroke joinstyle="miter"/>
                <v:path arrowok="t" o:connecttype="custom" o:connectlocs="1660216,1452750;1812172,1389681;1874812,1237869;1844611,1127260;1402987,362670;1176245,7980;1638876,219956;2090741,1002456;1929735,1603562;1335298,1452750;1660216,1452750;1659168,1099775;1108079,1099775;949121,1375343;1659168,1375343;1796786,1237869;1659168,1099775;1116082,367720;1278183,648909;1111604,58902;511022,219956;59156,1002456;106553,1509864;300237,1135834;742337,370673;822269,289217;985704,267734;1116082,367672;810551,544922;1086167,1021748;1404512,1021748;1048916,406923;861377,356383;810503,544922;448001,1381440;610817,1100251;182817,1539446;623059,1979450;1526790,1979450;1941501,1685114;1521027,1703882;637778,1703882;527170,1674967;426994,1544447;447953,1381440;754437,1557738;1030100,1079863;870666,804771;515880,1419644;566040,1607659;754389,1557738" o:connectangles="0,0,0,0,0,0,0,0,0,0,0,0,0,0,0,0,0,0,0,0,0,0,0,0,0,0,0,0,0,0,0,0,0,0,0,0,0,0,0,0,0,0,0,0,0,0,0,0,0,0,0"/>
              </v:shape>
              <w10:wrap anchorx="page" anchory="page"/>
              <w10:anchorlock/>
            </v:group>
          </w:pict>
        </mc:Fallback>
      </mc:AlternateContent>
    </w:r>
    <w:r w:rsidR="00415DCF" w:rsidRPr="00D6736A">
      <w:rPr>
        <w:noProof/>
      </w:rPr>
      <mc:AlternateContent>
        <mc:Choice Requires="wpg">
          <w:drawing>
            <wp:anchor distT="0" distB="0" distL="114300" distR="114300" simplePos="0" relativeHeight="251672576" behindDoc="0" locked="1" layoutInCell="1" allowOverlap="1" wp14:anchorId="3F29052A" wp14:editId="23210A32">
              <wp:simplePos x="0" y="0"/>
              <wp:positionH relativeFrom="page">
                <wp:posOffset>540385</wp:posOffset>
              </wp:positionH>
              <wp:positionV relativeFrom="page">
                <wp:posOffset>540385</wp:posOffset>
              </wp:positionV>
              <wp:extent cx="2160000" cy="579600"/>
              <wp:effectExtent l="0" t="0" r="0" b="0"/>
              <wp:wrapNone/>
              <wp:docPr id="15" name="Group 1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160000" cy="579600"/>
                        <a:chOff x="0" y="0"/>
                        <a:chExt cx="7560954" cy="2036110"/>
                      </a:xfrm>
                      <a:solidFill>
                        <a:schemeClr val="bg1"/>
                      </a:solidFill>
                    </wpg:grpSpPr>
                    <wps:wsp>
                      <wps:cNvPr id="16" name="Free-form: Shape 16"/>
                      <wps:cNvSpPr/>
                      <wps:spPr>
                        <a:xfrm>
                          <a:off x="2555468" y="0"/>
                          <a:ext cx="5005486" cy="2036110"/>
                        </a:xfrm>
                        <a:custGeom>
                          <a:avLst/>
                          <a:gdLst>
                            <a:gd name="connsiteX0" fmla="*/ 1863481 w 5005486"/>
                            <a:gd name="connsiteY0" fmla="*/ 1724769 h 2036110"/>
                            <a:gd name="connsiteX1" fmla="*/ 1755779 w 5005486"/>
                            <a:gd name="connsiteY1" fmla="*/ 1688232 h 2036110"/>
                            <a:gd name="connsiteX2" fmla="*/ 1940222 w 5005486"/>
                            <a:gd name="connsiteY2" fmla="*/ 1384559 h 2036110"/>
                            <a:gd name="connsiteX3" fmla="*/ 2000575 w 5005486"/>
                            <a:gd name="connsiteY3" fmla="*/ 1029536 h 2036110"/>
                            <a:gd name="connsiteX4" fmla="*/ 1924597 w 5005486"/>
                            <a:gd name="connsiteY4" fmla="*/ 622494 h 2036110"/>
                            <a:gd name="connsiteX5" fmla="*/ 1697997 w 5005486"/>
                            <a:gd name="connsiteY5" fmla="*/ 286286 h 2036110"/>
                            <a:gd name="connsiteX6" fmla="*/ 1378081 w 5005486"/>
                            <a:gd name="connsiteY6" fmla="*/ 71310 h 2036110"/>
                            <a:gd name="connsiteX7" fmla="*/ 996858 w 5005486"/>
                            <a:gd name="connsiteY7" fmla="*/ 0 h 2036110"/>
                            <a:gd name="connsiteX8" fmla="*/ 622923 w 5005486"/>
                            <a:gd name="connsiteY8" fmla="*/ 71310 h 2036110"/>
                            <a:gd name="connsiteX9" fmla="*/ 306198 w 5005486"/>
                            <a:gd name="connsiteY9" fmla="*/ 283190 h 2036110"/>
                            <a:gd name="connsiteX10" fmla="*/ 77883 w 5005486"/>
                            <a:gd name="connsiteY10" fmla="*/ 617350 h 2036110"/>
                            <a:gd name="connsiteX11" fmla="*/ 0 w 5005486"/>
                            <a:gd name="connsiteY11" fmla="*/ 1005623 h 2036110"/>
                            <a:gd name="connsiteX12" fmla="*/ 97366 w 5005486"/>
                            <a:gd name="connsiteY12" fmla="*/ 1463014 h 2036110"/>
                            <a:gd name="connsiteX13" fmla="*/ 377460 w 5005486"/>
                            <a:gd name="connsiteY13" fmla="*/ 1820705 h 2036110"/>
                            <a:gd name="connsiteX14" fmla="*/ 666843 w 5005486"/>
                            <a:gd name="connsiteY14" fmla="*/ 1981140 h 2036110"/>
                            <a:gd name="connsiteX15" fmla="*/ 996858 w 5005486"/>
                            <a:gd name="connsiteY15" fmla="*/ 2036111 h 2036110"/>
                            <a:gd name="connsiteX16" fmla="*/ 1282049 w 5005486"/>
                            <a:gd name="connsiteY16" fmla="*/ 1995907 h 2036110"/>
                            <a:gd name="connsiteX17" fmla="*/ 1540945 w 5005486"/>
                            <a:gd name="connsiteY17" fmla="*/ 1876724 h 2036110"/>
                            <a:gd name="connsiteX18" fmla="*/ 1770641 w 5005486"/>
                            <a:gd name="connsiteY18" fmla="*/ 1977044 h 2036110"/>
                            <a:gd name="connsiteX19" fmla="*/ 1992239 w 5005486"/>
                            <a:gd name="connsiteY19" fmla="*/ 2010293 h 2036110"/>
                            <a:gd name="connsiteX20" fmla="*/ 2017914 w 5005486"/>
                            <a:gd name="connsiteY20" fmla="*/ 2010293 h 2036110"/>
                            <a:gd name="connsiteX21" fmla="*/ 2017914 w 5005486"/>
                            <a:gd name="connsiteY21" fmla="*/ 1736677 h 2036110"/>
                            <a:gd name="connsiteX22" fmla="*/ 1981569 w 5005486"/>
                            <a:gd name="connsiteY22" fmla="*/ 1736677 h 2036110"/>
                            <a:gd name="connsiteX23" fmla="*/ 1863481 w 5005486"/>
                            <a:gd name="connsiteY23" fmla="*/ 1724816 h 2036110"/>
                            <a:gd name="connsiteX24" fmla="*/ 1143479 w 5005486"/>
                            <a:gd name="connsiteY24" fmla="*/ 1740631 h 2036110"/>
                            <a:gd name="connsiteX25" fmla="*/ 1010148 w 5005486"/>
                            <a:gd name="connsiteY25" fmla="*/ 1755350 h 2036110"/>
                            <a:gd name="connsiteX26" fmla="*/ 679990 w 5005486"/>
                            <a:gd name="connsiteY26" fmla="*/ 1673990 h 2036110"/>
                            <a:gd name="connsiteX27" fmla="*/ 421665 w 5005486"/>
                            <a:gd name="connsiteY27" fmla="*/ 1440673 h 2036110"/>
                            <a:gd name="connsiteX28" fmla="*/ 514792 w 5005486"/>
                            <a:gd name="connsiteY28" fmla="*/ 1418618 h 2036110"/>
                            <a:gd name="connsiteX29" fmla="*/ 613825 w 5005486"/>
                            <a:gd name="connsiteY29" fmla="*/ 1410949 h 2036110"/>
                            <a:gd name="connsiteX30" fmla="*/ 965181 w 5005486"/>
                            <a:gd name="connsiteY30" fmla="*/ 1483402 h 2036110"/>
                            <a:gd name="connsiteX31" fmla="*/ 1288051 w 5005486"/>
                            <a:gd name="connsiteY31" fmla="*/ 1693758 h 2036110"/>
                            <a:gd name="connsiteX32" fmla="*/ 1143383 w 5005486"/>
                            <a:gd name="connsiteY32" fmla="*/ 1740631 h 2036110"/>
                            <a:gd name="connsiteX33" fmla="*/ 1657555 w 5005486"/>
                            <a:gd name="connsiteY33" fmla="*/ 1288861 h 2036110"/>
                            <a:gd name="connsiteX34" fmla="*/ 1503313 w 5005486"/>
                            <a:gd name="connsiteY34" fmla="*/ 1534371 h 2036110"/>
                            <a:gd name="connsiteX35" fmla="*/ 1084506 w 5005486"/>
                            <a:gd name="connsiteY35" fmla="*/ 1256659 h 2036110"/>
                            <a:gd name="connsiteX36" fmla="*/ 644788 w 5005486"/>
                            <a:gd name="connsiteY36" fmla="*/ 1159960 h 2036110"/>
                            <a:gd name="connsiteX37" fmla="*/ 465108 w 5005486"/>
                            <a:gd name="connsiteY37" fmla="*/ 1175680 h 2036110"/>
                            <a:gd name="connsiteX38" fmla="*/ 322394 w 5005486"/>
                            <a:gd name="connsiteY38" fmla="*/ 1224601 h 2036110"/>
                            <a:gd name="connsiteX39" fmla="*/ 300005 w 5005486"/>
                            <a:gd name="connsiteY39" fmla="*/ 1116612 h 2036110"/>
                            <a:gd name="connsiteX40" fmla="*/ 292955 w 5005486"/>
                            <a:gd name="connsiteY40" fmla="*/ 1019866 h 2036110"/>
                            <a:gd name="connsiteX41" fmla="*/ 348926 w 5005486"/>
                            <a:gd name="connsiteY41" fmla="*/ 732484 h 2036110"/>
                            <a:gd name="connsiteX42" fmla="*/ 508837 w 5005486"/>
                            <a:gd name="connsiteY42" fmla="*/ 488021 h 2036110"/>
                            <a:gd name="connsiteX43" fmla="*/ 730864 w 5005486"/>
                            <a:gd name="connsiteY43" fmla="*/ 336160 h 2036110"/>
                            <a:gd name="connsiteX44" fmla="*/ 993904 w 5005486"/>
                            <a:gd name="connsiteY44" fmla="*/ 283095 h 2036110"/>
                            <a:gd name="connsiteX45" fmla="*/ 1277142 w 5005486"/>
                            <a:gd name="connsiteY45" fmla="*/ 340733 h 2036110"/>
                            <a:gd name="connsiteX46" fmla="*/ 1513841 w 5005486"/>
                            <a:gd name="connsiteY46" fmla="*/ 517507 h 2036110"/>
                            <a:gd name="connsiteX47" fmla="*/ 1657127 w 5005486"/>
                            <a:gd name="connsiteY47" fmla="*/ 743154 h 2036110"/>
                            <a:gd name="connsiteX48" fmla="*/ 1706143 w 5005486"/>
                            <a:gd name="connsiteY48" fmla="*/ 1002955 h 2036110"/>
                            <a:gd name="connsiteX49" fmla="*/ 1657555 w 5005486"/>
                            <a:gd name="connsiteY49" fmla="*/ 1288813 h 2036110"/>
                            <a:gd name="connsiteX50" fmla="*/ 3289912 w 5005486"/>
                            <a:gd name="connsiteY50" fmla="*/ 944459 h 2036110"/>
                            <a:gd name="connsiteX51" fmla="*/ 3447774 w 5005486"/>
                            <a:gd name="connsiteY51" fmla="*/ 789503 h 2036110"/>
                            <a:gd name="connsiteX52" fmla="*/ 3501125 w 5005486"/>
                            <a:gd name="connsiteY52" fmla="*/ 573002 h 2036110"/>
                            <a:gd name="connsiteX53" fmla="*/ 3336689 w 5005486"/>
                            <a:gd name="connsiteY53" fmla="*/ 168961 h 2036110"/>
                            <a:gd name="connsiteX54" fmla="*/ 2854814 w 5005486"/>
                            <a:gd name="connsiteY54" fmla="*/ 30439 h 2036110"/>
                            <a:gd name="connsiteX55" fmla="*/ 2180826 w 5005486"/>
                            <a:gd name="connsiteY55" fmla="*/ 30439 h 2036110"/>
                            <a:gd name="connsiteX56" fmla="*/ 2180826 w 5005486"/>
                            <a:gd name="connsiteY56" fmla="*/ 2009626 h 2036110"/>
                            <a:gd name="connsiteX57" fmla="*/ 2886205 w 5005486"/>
                            <a:gd name="connsiteY57" fmla="*/ 2009626 h 2036110"/>
                            <a:gd name="connsiteX58" fmla="*/ 3206217 w 5005486"/>
                            <a:gd name="connsiteY58" fmla="*/ 1976948 h 2036110"/>
                            <a:gd name="connsiteX59" fmla="*/ 3409571 w 5005486"/>
                            <a:gd name="connsiteY59" fmla="*/ 1868531 h 2036110"/>
                            <a:gd name="connsiteX60" fmla="*/ 3552237 w 5005486"/>
                            <a:gd name="connsiteY60" fmla="*/ 1666702 h 2036110"/>
                            <a:gd name="connsiteX61" fmla="*/ 3603683 w 5005486"/>
                            <a:gd name="connsiteY61" fmla="*/ 1406424 h 2036110"/>
                            <a:gd name="connsiteX62" fmla="*/ 3519131 w 5005486"/>
                            <a:gd name="connsiteY62" fmla="*/ 1111420 h 2036110"/>
                            <a:gd name="connsiteX63" fmla="*/ 3289912 w 5005486"/>
                            <a:gd name="connsiteY63" fmla="*/ 944412 h 2036110"/>
                            <a:gd name="connsiteX64" fmla="*/ 2464064 w 5005486"/>
                            <a:gd name="connsiteY64" fmla="*/ 299958 h 2036110"/>
                            <a:gd name="connsiteX65" fmla="*/ 2867532 w 5005486"/>
                            <a:gd name="connsiteY65" fmla="*/ 299958 h 2036110"/>
                            <a:gd name="connsiteX66" fmla="*/ 3130430 w 5005486"/>
                            <a:gd name="connsiteY66" fmla="*/ 366266 h 2036110"/>
                            <a:gd name="connsiteX67" fmla="*/ 3215887 w 5005486"/>
                            <a:gd name="connsiteY67" fmla="*/ 569381 h 2036110"/>
                            <a:gd name="connsiteX68" fmla="*/ 3121808 w 5005486"/>
                            <a:gd name="connsiteY68" fmla="*/ 792599 h 2036110"/>
                            <a:gd name="connsiteX69" fmla="*/ 2804702 w 5005486"/>
                            <a:gd name="connsiteY69" fmla="*/ 859860 h 2036110"/>
                            <a:gd name="connsiteX70" fmla="*/ 2464016 w 5005486"/>
                            <a:gd name="connsiteY70" fmla="*/ 859860 h 2036110"/>
                            <a:gd name="connsiteX71" fmla="*/ 2464016 w 5005486"/>
                            <a:gd name="connsiteY71" fmla="*/ 299958 h 2036110"/>
                            <a:gd name="connsiteX72" fmla="*/ 3228177 w 5005486"/>
                            <a:gd name="connsiteY72" fmla="*/ 1667749 h 2036110"/>
                            <a:gd name="connsiteX73" fmla="*/ 2936889 w 5005486"/>
                            <a:gd name="connsiteY73" fmla="*/ 1742155 h 2036110"/>
                            <a:gd name="connsiteX74" fmla="*/ 2461491 w 5005486"/>
                            <a:gd name="connsiteY74" fmla="*/ 1742155 h 2036110"/>
                            <a:gd name="connsiteX75" fmla="*/ 2461491 w 5005486"/>
                            <a:gd name="connsiteY75" fmla="*/ 1096225 h 2036110"/>
                            <a:gd name="connsiteX76" fmla="*/ 2936889 w 5005486"/>
                            <a:gd name="connsiteY76" fmla="*/ 1096225 h 2036110"/>
                            <a:gd name="connsiteX77" fmla="*/ 3224604 w 5005486"/>
                            <a:gd name="connsiteY77" fmla="*/ 1183349 h 2036110"/>
                            <a:gd name="connsiteX78" fmla="*/ 3322018 w 5005486"/>
                            <a:gd name="connsiteY78" fmla="*/ 1438530 h 2036110"/>
                            <a:gd name="connsiteX79" fmla="*/ 3228225 w 5005486"/>
                            <a:gd name="connsiteY79" fmla="*/ 1667749 h 2036110"/>
                            <a:gd name="connsiteX80" fmla="*/ 4040068 w 5005486"/>
                            <a:gd name="connsiteY80" fmla="*/ 295813 h 2036110"/>
                            <a:gd name="connsiteX81" fmla="*/ 4040068 w 5005486"/>
                            <a:gd name="connsiteY81" fmla="*/ 887488 h 2036110"/>
                            <a:gd name="connsiteX82" fmla="*/ 4935320 w 5005486"/>
                            <a:gd name="connsiteY82" fmla="*/ 887488 h 2036110"/>
                            <a:gd name="connsiteX83" fmla="*/ 4935320 w 5005486"/>
                            <a:gd name="connsiteY83" fmla="*/ 1144622 h 2036110"/>
                            <a:gd name="connsiteX84" fmla="*/ 4040068 w 5005486"/>
                            <a:gd name="connsiteY84" fmla="*/ 1144622 h 2036110"/>
                            <a:gd name="connsiteX85" fmla="*/ 4040068 w 5005486"/>
                            <a:gd name="connsiteY85" fmla="*/ 1737630 h 2036110"/>
                            <a:gd name="connsiteX86" fmla="*/ 5005487 w 5005486"/>
                            <a:gd name="connsiteY86" fmla="*/ 1737630 h 2036110"/>
                            <a:gd name="connsiteX87" fmla="*/ 5005487 w 5005486"/>
                            <a:gd name="connsiteY87" fmla="*/ 2010674 h 2036110"/>
                            <a:gd name="connsiteX88" fmla="*/ 3753210 w 5005486"/>
                            <a:gd name="connsiteY88" fmla="*/ 2010674 h 2036110"/>
                            <a:gd name="connsiteX89" fmla="*/ 3753210 w 5005486"/>
                            <a:gd name="connsiteY89" fmla="*/ 31534 h 2036110"/>
                            <a:gd name="connsiteX90" fmla="*/ 5005487 w 5005486"/>
                            <a:gd name="connsiteY90" fmla="*/ 31534 h 2036110"/>
                            <a:gd name="connsiteX91" fmla="*/ 5005487 w 5005486"/>
                            <a:gd name="connsiteY91" fmla="*/ 295813 h 2036110"/>
                            <a:gd name="connsiteX92" fmla="*/ 4040068 w 5005486"/>
                            <a:gd name="connsiteY92" fmla="*/ 295813 h 20361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</a:cxnLst>
                          <a:rect l="l" t="t" r="r" b="b"/>
                          <a:pathLst>
                            <a:path w="5005486" h="2036110">
                              <a:moveTo>
                                <a:pt x="1863481" y="1724769"/>
                              </a:moveTo>
                              <a:cubicBezTo>
                                <a:pt x="1826850" y="1716861"/>
                                <a:pt x="1790505" y="1704524"/>
                                <a:pt x="1755779" y="1688232"/>
                              </a:cubicBezTo>
                              <a:cubicBezTo>
                                <a:pt x="1838473" y="1594392"/>
                                <a:pt x="1899684" y="1493167"/>
                                <a:pt x="1940222" y="1384559"/>
                              </a:cubicBezTo>
                              <a:cubicBezTo>
                                <a:pt x="1979854" y="1276047"/>
                                <a:pt x="2000575" y="1157436"/>
                                <a:pt x="2000575" y="1029536"/>
                              </a:cubicBezTo>
                              <a:cubicBezTo>
                                <a:pt x="2000575" y="882343"/>
                                <a:pt x="1974900" y="746726"/>
                                <a:pt x="1924597" y="622494"/>
                              </a:cubicBezTo>
                              <a:cubicBezTo>
                                <a:pt x="1874152" y="497214"/>
                                <a:pt x="1798841" y="385701"/>
                                <a:pt x="1697997" y="286286"/>
                              </a:cubicBezTo>
                              <a:cubicBezTo>
                                <a:pt x="1601632" y="191016"/>
                                <a:pt x="1494691" y="119183"/>
                                <a:pt x="1378081" y="71310"/>
                              </a:cubicBezTo>
                              <a:cubicBezTo>
                                <a:pt x="1260804" y="23436"/>
                                <a:pt x="1133952" y="0"/>
                                <a:pt x="996858" y="0"/>
                              </a:cubicBezTo>
                              <a:cubicBezTo>
                                <a:pt x="859764" y="0"/>
                                <a:pt x="738629" y="23484"/>
                                <a:pt x="622923" y="71310"/>
                              </a:cubicBezTo>
                              <a:cubicBezTo>
                                <a:pt x="506980" y="119183"/>
                                <a:pt x="400849" y="190588"/>
                                <a:pt x="306198" y="283190"/>
                              </a:cubicBezTo>
                              <a:cubicBezTo>
                                <a:pt x="206355" y="384081"/>
                                <a:pt x="129853" y="495166"/>
                                <a:pt x="77883" y="617350"/>
                              </a:cubicBezTo>
                              <a:cubicBezTo>
                                <a:pt x="26152" y="740248"/>
                                <a:pt x="0" y="869530"/>
                                <a:pt x="0" y="1005623"/>
                              </a:cubicBezTo>
                              <a:cubicBezTo>
                                <a:pt x="0" y="1170630"/>
                                <a:pt x="32440" y="1323491"/>
                                <a:pt x="97366" y="1463014"/>
                              </a:cubicBezTo>
                              <a:cubicBezTo>
                                <a:pt x="162531" y="1603109"/>
                                <a:pt x="256086" y="1722863"/>
                                <a:pt x="377460" y="1820705"/>
                              </a:cubicBezTo>
                              <a:cubicBezTo>
                                <a:pt x="465108" y="1890967"/>
                                <a:pt x="561807" y="1944366"/>
                                <a:pt x="666843" y="1981140"/>
                              </a:cubicBezTo>
                              <a:cubicBezTo>
                                <a:pt x="772259" y="2017771"/>
                                <a:pt x="881819" y="2036111"/>
                                <a:pt x="996858" y="2036111"/>
                              </a:cubicBezTo>
                              <a:cubicBezTo>
                                <a:pt x="1096272" y="2036111"/>
                                <a:pt x="1191542" y="2022916"/>
                                <a:pt x="1282049" y="1995907"/>
                              </a:cubicBezTo>
                              <a:cubicBezTo>
                                <a:pt x="1372936" y="1969422"/>
                                <a:pt x="1459346" y="1929075"/>
                                <a:pt x="1540945" y="1876724"/>
                              </a:cubicBezTo>
                              <a:cubicBezTo>
                                <a:pt x="1618924" y="1920596"/>
                                <a:pt x="1695759" y="1954179"/>
                                <a:pt x="1770641" y="1977044"/>
                              </a:cubicBezTo>
                              <a:cubicBezTo>
                                <a:pt x="1846143" y="1999099"/>
                                <a:pt x="1919929" y="2010293"/>
                                <a:pt x="1992239" y="2010293"/>
                              </a:cubicBezTo>
                              <a:lnTo>
                                <a:pt x="2017914" y="2010293"/>
                              </a:lnTo>
                              <a:lnTo>
                                <a:pt x="2017914" y="1736677"/>
                              </a:lnTo>
                              <a:lnTo>
                                <a:pt x="1981569" y="1736677"/>
                              </a:lnTo>
                              <a:cubicBezTo>
                                <a:pt x="1939840" y="1736677"/>
                                <a:pt x="1900065" y="1733105"/>
                                <a:pt x="1863481" y="1724816"/>
                              </a:cubicBezTo>
                              <a:moveTo>
                                <a:pt x="1143479" y="1740631"/>
                              </a:moveTo>
                              <a:cubicBezTo>
                                <a:pt x="1097606" y="1750396"/>
                                <a:pt x="1053353" y="1755350"/>
                                <a:pt x="1010148" y="1755350"/>
                              </a:cubicBezTo>
                              <a:cubicBezTo>
                                <a:pt x="892061" y="1755350"/>
                                <a:pt x="781786" y="1727817"/>
                                <a:pt x="679990" y="1673990"/>
                              </a:cubicBezTo>
                              <a:cubicBezTo>
                                <a:pt x="577574" y="1618876"/>
                                <a:pt x="491451" y="1541469"/>
                                <a:pt x="421665" y="1440673"/>
                              </a:cubicBezTo>
                              <a:cubicBezTo>
                                <a:pt x="452247" y="1430956"/>
                                <a:pt x="483400" y="1423287"/>
                                <a:pt x="514792" y="1418618"/>
                              </a:cubicBezTo>
                              <a:cubicBezTo>
                                <a:pt x="546469" y="1414093"/>
                                <a:pt x="580004" y="1410949"/>
                                <a:pt x="613825" y="1410949"/>
                              </a:cubicBezTo>
                              <a:cubicBezTo>
                                <a:pt x="732865" y="1410949"/>
                                <a:pt x="850190" y="1435481"/>
                                <a:pt x="965181" y="1483402"/>
                              </a:cubicBezTo>
                              <a:cubicBezTo>
                                <a:pt x="1080267" y="1532275"/>
                                <a:pt x="1187779" y="1602061"/>
                                <a:pt x="1288051" y="1693758"/>
                              </a:cubicBezTo>
                              <a:cubicBezTo>
                                <a:pt x="1237177" y="1714575"/>
                                <a:pt x="1188732" y="1730389"/>
                                <a:pt x="1143383" y="1740631"/>
                              </a:cubicBezTo>
                              <a:moveTo>
                                <a:pt x="1657555" y="1288861"/>
                              </a:moveTo>
                              <a:cubicBezTo>
                                <a:pt x="1625449" y="1372936"/>
                                <a:pt x="1574099" y="1454916"/>
                                <a:pt x="1503313" y="1534371"/>
                              </a:cubicBezTo>
                              <a:cubicBezTo>
                                <a:pt x="1371936" y="1414188"/>
                                <a:pt x="1232175" y="1321395"/>
                                <a:pt x="1084506" y="1256659"/>
                              </a:cubicBezTo>
                              <a:cubicBezTo>
                                <a:pt x="937791" y="1191971"/>
                                <a:pt x="791122" y="1159960"/>
                                <a:pt x="644788" y="1159960"/>
                              </a:cubicBezTo>
                              <a:cubicBezTo>
                                <a:pt x="576670" y="1159960"/>
                                <a:pt x="516554" y="1165057"/>
                                <a:pt x="465108" y="1175680"/>
                              </a:cubicBezTo>
                              <a:cubicBezTo>
                                <a:pt x="413186" y="1185921"/>
                                <a:pt x="365170" y="1202117"/>
                                <a:pt x="322394" y="1224601"/>
                              </a:cubicBezTo>
                              <a:cubicBezTo>
                                <a:pt x="312295" y="1186969"/>
                                <a:pt x="305198" y="1151195"/>
                                <a:pt x="300005" y="1116612"/>
                              </a:cubicBezTo>
                              <a:cubicBezTo>
                                <a:pt x="294908" y="1082887"/>
                                <a:pt x="292955" y="1050257"/>
                                <a:pt x="292955" y="1019866"/>
                              </a:cubicBezTo>
                              <a:cubicBezTo>
                                <a:pt x="292955" y="919927"/>
                                <a:pt x="311343" y="824229"/>
                                <a:pt x="348926" y="732484"/>
                              </a:cubicBezTo>
                              <a:cubicBezTo>
                                <a:pt x="385463" y="640739"/>
                                <a:pt x="439147" y="559235"/>
                                <a:pt x="508837" y="488021"/>
                              </a:cubicBezTo>
                              <a:cubicBezTo>
                                <a:pt x="573526" y="421665"/>
                                <a:pt x="647264" y="370839"/>
                                <a:pt x="730864" y="336160"/>
                              </a:cubicBezTo>
                              <a:cubicBezTo>
                                <a:pt x="814082" y="301577"/>
                                <a:pt x="901683" y="283095"/>
                                <a:pt x="993904" y="283095"/>
                              </a:cubicBezTo>
                              <a:cubicBezTo>
                                <a:pt x="1097701" y="283095"/>
                                <a:pt x="1192447" y="302625"/>
                                <a:pt x="1277142" y="340733"/>
                              </a:cubicBezTo>
                              <a:cubicBezTo>
                                <a:pt x="1361694" y="378937"/>
                                <a:pt x="1440673" y="438052"/>
                                <a:pt x="1513841" y="517507"/>
                              </a:cubicBezTo>
                              <a:cubicBezTo>
                                <a:pt x="1576481" y="584767"/>
                                <a:pt x="1624306" y="660078"/>
                                <a:pt x="1657127" y="743154"/>
                              </a:cubicBezTo>
                              <a:cubicBezTo>
                                <a:pt x="1689614" y="825658"/>
                                <a:pt x="1706143" y="912830"/>
                                <a:pt x="1706143" y="1002955"/>
                              </a:cubicBezTo>
                              <a:cubicBezTo>
                                <a:pt x="1706143" y="1109467"/>
                                <a:pt x="1689614" y="1205213"/>
                                <a:pt x="1657555" y="1288813"/>
                              </a:cubicBezTo>
                              <a:moveTo>
                                <a:pt x="3289912" y="944459"/>
                              </a:moveTo>
                              <a:cubicBezTo>
                                <a:pt x="3359173" y="903541"/>
                                <a:pt x="3411238" y="851714"/>
                                <a:pt x="3447774" y="789503"/>
                              </a:cubicBezTo>
                              <a:cubicBezTo>
                                <a:pt x="3483548" y="726863"/>
                                <a:pt x="3501125" y="655077"/>
                                <a:pt x="3501125" y="573002"/>
                              </a:cubicBezTo>
                              <a:cubicBezTo>
                                <a:pt x="3501125" y="396323"/>
                                <a:pt x="3446202" y="261659"/>
                                <a:pt x="3336689" y="168961"/>
                              </a:cubicBezTo>
                              <a:cubicBezTo>
                                <a:pt x="3226605" y="76788"/>
                                <a:pt x="3066551" y="30439"/>
                                <a:pt x="2854814" y="30439"/>
                              </a:cubicBezTo>
                              <a:lnTo>
                                <a:pt x="2180826" y="30439"/>
                              </a:lnTo>
                              <a:lnTo>
                                <a:pt x="2180826" y="2009626"/>
                              </a:lnTo>
                              <a:lnTo>
                                <a:pt x="2886205" y="2009626"/>
                              </a:lnTo>
                              <a:cubicBezTo>
                                <a:pt x="3023823" y="2009626"/>
                                <a:pt x="3130954" y="1999003"/>
                                <a:pt x="3206217" y="1976948"/>
                              </a:cubicBezTo>
                              <a:cubicBezTo>
                                <a:pt x="3281719" y="1955084"/>
                                <a:pt x="3349789" y="1918834"/>
                                <a:pt x="3409571" y="1868531"/>
                              </a:cubicBezTo>
                              <a:cubicBezTo>
                                <a:pt x="3470258" y="1815037"/>
                                <a:pt x="3518084" y="1747252"/>
                                <a:pt x="3552237" y="1666702"/>
                              </a:cubicBezTo>
                              <a:cubicBezTo>
                                <a:pt x="3586297" y="1585722"/>
                                <a:pt x="3603683" y="1498693"/>
                                <a:pt x="3603683" y="1406424"/>
                              </a:cubicBezTo>
                              <a:cubicBezTo>
                                <a:pt x="3603683" y="1292386"/>
                                <a:pt x="3576055" y="1193972"/>
                                <a:pt x="3519131" y="1111420"/>
                              </a:cubicBezTo>
                              <a:cubicBezTo>
                                <a:pt x="3463589" y="1028916"/>
                                <a:pt x="3386516" y="973421"/>
                                <a:pt x="3289912" y="944412"/>
                              </a:cubicBezTo>
                              <a:moveTo>
                                <a:pt x="2464064" y="299958"/>
                              </a:moveTo>
                              <a:lnTo>
                                <a:pt x="2867532" y="299958"/>
                              </a:lnTo>
                              <a:cubicBezTo>
                                <a:pt x="2985191" y="299958"/>
                                <a:pt x="3072744" y="321965"/>
                                <a:pt x="3130430" y="366266"/>
                              </a:cubicBezTo>
                              <a:cubicBezTo>
                                <a:pt x="3187401" y="410471"/>
                                <a:pt x="3215887" y="477874"/>
                                <a:pt x="3215887" y="569381"/>
                              </a:cubicBezTo>
                              <a:cubicBezTo>
                                <a:pt x="3215887" y="673369"/>
                                <a:pt x="3184448" y="747679"/>
                                <a:pt x="3121808" y="792599"/>
                              </a:cubicBezTo>
                              <a:cubicBezTo>
                                <a:pt x="3057977" y="837424"/>
                                <a:pt x="2952609" y="859860"/>
                                <a:pt x="2804702" y="859860"/>
                              </a:cubicBezTo>
                              <a:lnTo>
                                <a:pt x="2464016" y="859860"/>
                              </a:lnTo>
                              <a:lnTo>
                                <a:pt x="2464016" y="299958"/>
                              </a:lnTo>
                              <a:close/>
                              <a:moveTo>
                                <a:pt x="3228177" y="1667749"/>
                              </a:moveTo>
                              <a:cubicBezTo>
                                <a:pt x="3166061" y="1717290"/>
                                <a:pt x="3068885" y="1742155"/>
                                <a:pt x="2936889" y="1742155"/>
                              </a:cubicBezTo>
                              <a:lnTo>
                                <a:pt x="2461491" y="1742155"/>
                              </a:lnTo>
                              <a:lnTo>
                                <a:pt x="2461491" y="1096225"/>
                              </a:lnTo>
                              <a:lnTo>
                                <a:pt x="2936889" y="1096225"/>
                              </a:lnTo>
                              <a:cubicBezTo>
                                <a:pt x="3063789" y="1096225"/>
                                <a:pt x="3159439" y="1125758"/>
                                <a:pt x="3224604" y="1183349"/>
                              </a:cubicBezTo>
                              <a:cubicBezTo>
                                <a:pt x="3289436" y="1241464"/>
                                <a:pt x="3322018" y="1326492"/>
                                <a:pt x="3322018" y="1438530"/>
                              </a:cubicBezTo>
                              <a:cubicBezTo>
                                <a:pt x="3322018" y="1542517"/>
                                <a:pt x="3290912" y="1618400"/>
                                <a:pt x="3228225" y="1667749"/>
                              </a:cubicBezTo>
                              <a:moveTo>
                                <a:pt x="4040068" y="295813"/>
                              </a:moveTo>
                              <a:lnTo>
                                <a:pt x="4040068" y="887488"/>
                              </a:lnTo>
                              <a:lnTo>
                                <a:pt x="4935320" y="887488"/>
                              </a:lnTo>
                              <a:lnTo>
                                <a:pt x="4935320" y="1144622"/>
                              </a:lnTo>
                              <a:lnTo>
                                <a:pt x="4040068" y="1144622"/>
                              </a:lnTo>
                              <a:lnTo>
                                <a:pt x="4040068" y="1737630"/>
                              </a:lnTo>
                              <a:lnTo>
                                <a:pt x="5005487" y="1737630"/>
                              </a:lnTo>
                              <a:lnTo>
                                <a:pt x="5005487" y="2010674"/>
                              </a:lnTo>
                              <a:lnTo>
                                <a:pt x="3753210" y="2010674"/>
                              </a:lnTo>
                              <a:lnTo>
                                <a:pt x="3753210" y="31534"/>
                              </a:lnTo>
                              <a:lnTo>
                                <a:pt x="5005487" y="31534"/>
                              </a:lnTo>
                              <a:lnTo>
                                <a:pt x="5005487" y="295813"/>
                              </a:lnTo>
                              <a:lnTo>
                                <a:pt x="4040068" y="295813"/>
                              </a:lnTo>
                              <a:close/>
                            </a:path>
                          </a:pathLst>
                        </a:custGeom>
                        <a:grpFill/>
                        <a:ln w="4759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" name="Free-form: Shape 17"/>
                      <wps:cNvSpPr/>
                      <wps:spPr>
                        <a:xfrm>
                          <a:off x="0" y="27555"/>
                          <a:ext cx="2149898" cy="1979450"/>
                        </a:xfrm>
                        <a:custGeom>
                          <a:avLst/>
                          <a:gdLst>
                            <a:gd name="connsiteX0" fmla="*/ 1660216 w 2149898"/>
                            <a:gd name="connsiteY0" fmla="*/ 1452750 h 1979450"/>
                            <a:gd name="connsiteX1" fmla="*/ 1812172 w 2149898"/>
                            <a:gd name="connsiteY1" fmla="*/ 1389681 h 1979450"/>
                            <a:gd name="connsiteX2" fmla="*/ 1874812 w 2149898"/>
                            <a:gd name="connsiteY2" fmla="*/ 1237869 h 1979450"/>
                            <a:gd name="connsiteX3" fmla="*/ 1844611 w 2149898"/>
                            <a:gd name="connsiteY3" fmla="*/ 1127260 h 1979450"/>
                            <a:gd name="connsiteX4" fmla="*/ 1402987 w 2149898"/>
                            <a:gd name="connsiteY4" fmla="*/ 362670 h 1979450"/>
                            <a:gd name="connsiteX5" fmla="*/ 1176245 w 2149898"/>
                            <a:gd name="connsiteY5" fmla="*/ 7980 h 1979450"/>
                            <a:gd name="connsiteX6" fmla="*/ 1638876 w 2149898"/>
                            <a:gd name="connsiteY6" fmla="*/ 219956 h 1979450"/>
                            <a:gd name="connsiteX7" fmla="*/ 2090741 w 2149898"/>
                            <a:gd name="connsiteY7" fmla="*/ 1002456 h 1979450"/>
                            <a:gd name="connsiteX8" fmla="*/ 1929735 w 2149898"/>
                            <a:gd name="connsiteY8" fmla="*/ 1603562 h 1979450"/>
                            <a:gd name="connsiteX9" fmla="*/ 1335298 w 2149898"/>
                            <a:gd name="connsiteY9" fmla="*/ 1452750 h 1979450"/>
                            <a:gd name="connsiteX10" fmla="*/ 1660216 w 2149898"/>
                            <a:gd name="connsiteY10" fmla="*/ 1452750 h 1979450"/>
                            <a:gd name="connsiteX11" fmla="*/ 1659168 w 2149898"/>
                            <a:gd name="connsiteY11" fmla="*/ 1099775 h 1979450"/>
                            <a:gd name="connsiteX12" fmla="*/ 1108079 w 2149898"/>
                            <a:gd name="connsiteY12" fmla="*/ 1099775 h 1979450"/>
                            <a:gd name="connsiteX13" fmla="*/ 949121 w 2149898"/>
                            <a:gd name="connsiteY13" fmla="*/ 1375343 h 1979450"/>
                            <a:gd name="connsiteX14" fmla="*/ 1659168 w 2149898"/>
                            <a:gd name="connsiteY14" fmla="*/ 1375343 h 1979450"/>
                            <a:gd name="connsiteX15" fmla="*/ 1796786 w 2149898"/>
                            <a:gd name="connsiteY15" fmla="*/ 1237869 h 1979450"/>
                            <a:gd name="connsiteX16" fmla="*/ 1659168 w 2149898"/>
                            <a:gd name="connsiteY16" fmla="*/ 1099775 h 1979450"/>
                            <a:gd name="connsiteX17" fmla="*/ 1116082 w 2149898"/>
                            <a:gd name="connsiteY17" fmla="*/ 367720 h 1979450"/>
                            <a:gd name="connsiteX18" fmla="*/ 1278183 w 2149898"/>
                            <a:gd name="connsiteY18" fmla="*/ 648909 h 1979450"/>
                            <a:gd name="connsiteX19" fmla="*/ 1111604 w 2149898"/>
                            <a:gd name="connsiteY19" fmla="*/ 58902 h 1979450"/>
                            <a:gd name="connsiteX20" fmla="*/ 511022 w 2149898"/>
                            <a:gd name="connsiteY20" fmla="*/ 219956 h 1979450"/>
                            <a:gd name="connsiteX21" fmla="*/ 59156 w 2149898"/>
                            <a:gd name="connsiteY21" fmla="*/ 1002456 h 1979450"/>
                            <a:gd name="connsiteX22" fmla="*/ 106553 w 2149898"/>
                            <a:gd name="connsiteY22" fmla="*/ 1509864 h 1979450"/>
                            <a:gd name="connsiteX23" fmla="*/ 300237 w 2149898"/>
                            <a:gd name="connsiteY23" fmla="*/ 1135834 h 1979450"/>
                            <a:gd name="connsiteX24" fmla="*/ 742337 w 2149898"/>
                            <a:gd name="connsiteY24" fmla="*/ 370673 h 1979450"/>
                            <a:gd name="connsiteX25" fmla="*/ 822269 w 2149898"/>
                            <a:gd name="connsiteY25" fmla="*/ 289217 h 1979450"/>
                            <a:gd name="connsiteX26" fmla="*/ 985704 w 2149898"/>
                            <a:gd name="connsiteY26" fmla="*/ 267734 h 1979450"/>
                            <a:gd name="connsiteX27" fmla="*/ 1116082 w 2149898"/>
                            <a:gd name="connsiteY27" fmla="*/ 367672 h 1979450"/>
                            <a:gd name="connsiteX28" fmla="*/ 810551 w 2149898"/>
                            <a:gd name="connsiteY28" fmla="*/ 544922 h 1979450"/>
                            <a:gd name="connsiteX29" fmla="*/ 1086167 w 2149898"/>
                            <a:gd name="connsiteY29" fmla="*/ 1021748 h 1979450"/>
                            <a:gd name="connsiteX30" fmla="*/ 1404512 w 2149898"/>
                            <a:gd name="connsiteY30" fmla="*/ 1021748 h 1979450"/>
                            <a:gd name="connsiteX31" fmla="*/ 1048916 w 2149898"/>
                            <a:gd name="connsiteY31" fmla="*/ 406923 h 1979450"/>
                            <a:gd name="connsiteX32" fmla="*/ 861377 w 2149898"/>
                            <a:gd name="connsiteY32" fmla="*/ 356383 h 1979450"/>
                            <a:gd name="connsiteX33" fmla="*/ 810503 w 2149898"/>
                            <a:gd name="connsiteY33" fmla="*/ 544922 h 1979450"/>
                            <a:gd name="connsiteX34" fmla="*/ 448001 w 2149898"/>
                            <a:gd name="connsiteY34" fmla="*/ 1381440 h 1979450"/>
                            <a:gd name="connsiteX35" fmla="*/ 610817 w 2149898"/>
                            <a:gd name="connsiteY35" fmla="*/ 1100251 h 1979450"/>
                            <a:gd name="connsiteX36" fmla="*/ 182817 w 2149898"/>
                            <a:gd name="connsiteY36" fmla="*/ 1539446 h 1979450"/>
                            <a:gd name="connsiteX37" fmla="*/ 623059 w 2149898"/>
                            <a:gd name="connsiteY37" fmla="*/ 1979450 h 1979450"/>
                            <a:gd name="connsiteX38" fmla="*/ 1526790 w 2149898"/>
                            <a:gd name="connsiteY38" fmla="*/ 1979450 h 1979450"/>
                            <a:gd name="connsiteX39" fmla="*/ 1941501 w 2149898"/>
                            <a:gd name="connsiteY39" fmla="*/ 1685114 h 1979450"/>
                            <a:gd name="connsiteX40" fmla="*/ 1521027 w 2149898"/>
                            <a:gd name="connsiteY40" fmla="*/ 1703882 h 1979450"/>
                            <a:gd name="connsiteX41" fmla="*/ 637778 w 2149898"/>
                            <a:gd name="connsiteY41" fmla="*/ 1703882 h 1979450"/>
                            <a:gd name="connsiteX42" fmla="*/ 527170 w 2149898"/>
                            <a:gd name="connsiteY42" fmla="*/ 1674967 h 1979450"/>
                            <a:gd name="connsiteX43" fmla="*/ 426994 w 2149898"/>
                            <a:gd name="connsiteY43" fmla="*/ 1544447 h 1979450"/>
                            <a:gd name="connsiteX44" fmla="*/ 447953 w 2149898"/>
                            <a:gd name="connsiteY44" fmla="*/ 1381440 h 1979450"/>
                            <a:gd name="connsiteX45" fmla="*/ 754437 w 2149898"/>
                            <a:gd name="connsiteY45" fmla="*/ 1557738 h 1979450"/>
                            <a:gd name="connsiteX46" fmla="*/ 1030100 w 2149898"/>
                            <a:gd name="connsiteY46" fmla="*/ 1079863 h 1979450"/>
                            <a:gd name="connsiteX47" fmla="*/ 870666 w 2149898"/>
                            <a:gd name="connsiteY47" fmla="*/ 804771 h 1979450"/>
                            <a:gd name="connsiteX48" fmla="*/ 515880 w 2149898"/>
                            <a:gd name="connsiteY48" fmla="*/ 1419644 h 1979450"/>
                            <a:gd name="connsiteX49" fmla="*/ 566040 w 2149898"/>
                            <a:gd name="connsiteY49" fmla="*/ 1607659 h 1979450"/>
                            <a:gd name="connsiteX50" fmla="*/ 754389 w 2149898"/>
                            <a:gd name="connsiteY50" fmla="*/ 1557738 h 19794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</a:cxnLst>
                          <a:rect l="l" t="t" r="r" b="b"/>
                          <a:pathLst>
                            <a:path w="2149898" h="1979450">
                              <a:moveTo>
                                <a:pt x="1660216" y="1452750"/>
                              </a:moveTo>
                              <a:cubicBezTo>
                                <a:pt x="1719379" y="1452750"/>
                                <a:pt x="1772825" y="1428361"/>
                                <a:pt x="1812172" y="1389681"/>
                              </a:cubicBezTo>
                              <a:cubicBezTo>
                                <a:pt x="1850756" y="1350954"/>
                                <a:pt x="1874812" y="1296888"/>
                                <a:pt x="1874812" y="1237869"/>
                              </a:cubicBezTo>
                              <a:cubicBezTo>
                                <a:pt x="1874812" y="1197045"/>
                                <a:pt x="1864142" y="1159366"/>
                                <a:pt x="1844611" y="1127260"/>
                              </a:cubicBezTo>
                              <a:lnTo>
                                <a:pt x="1402987" y="362670"/>
                              </a:lnTo>
                              <a:cubicBezTo>
                                <a:pt x="1381075" y="222052"/>
                                <a:pt x="1302716" y="90532"/>
                                <a:pt x="1176245" y="7980"/>
                              </a:cubicBezTo>
                              <a:cubicBezTo>
                                <a:pt x="1354685" y="-26079"/>
                                <a:pt x="1543034" y="53900"/>
                                <a:pt x="1638876" y="219956"/>
                              </a:cubicBezTo>
                              <a:lnTo>
                                <a:pt x="2090741" y="1002456"/>
                              </a:lnTo>
                              <a:cubicBezTo>
                                <a:pt x="2212496" y="1212812"/>
                                <a:pt x="2140234" y="1481855"/>
                                <a:pt x="1929735" y="1603562"/>
                              </a:cubicBezTo>
                              <a:cubicBezTo>
                                <a:pt x="1722570" y="1722841"/>
                                <a:pt x="1459530" y="1654961"/>
                                <a:pt x="1335298" y="1452750"/>
                              </a:cubicBezTo>
                              <a:lnTo>
                                <a:pt x="1660216" y="1452750"/>
                              </a:lnTo>
                              <a:close/>
                              <a:moveTo>
                                <a:pt x="1659168" y="1099775"/>
                              </a:moveTo>
                              <a:lnTo>
                                <a:pt x="1108079" y="1099775"/>
                              </a:lnTo>
                              <a:lnTo>
                                <a:pt x="949121" y="1375343"/>
                              </a:lnTo>
                              <a:lnTo>
                                <a:pt x="1659168" y="1375343"/>
                              </a:lnTo>
                              <a:cubicBezTo>
                                <a:pt x="1735718" y="1375343"/>
                                <a:pt x="1796786" y="1313703"/>
                                <a:pt x="1796786" y="1237869"/>
                              </a:cubicBezTo>
                              <a:cubicBezTo>
                                <a:pt x="1796786" y="1162034"/>
                                <a:pt x="1735718" y="1099775"/>
                                <a:pt x="1659168" y="1099775"/>
                              </a:cubicBezTo>
                              <a:moveTo>
                                <a:pt x="1116082" y="367720"/>
                              </a:moveTo>
                              <a:lnTo>
                                <a:pt x="1278183" y="648909"/>
                              </a:lnTo>
                              <a:cubicBezTo>
                                <a:pt x="1391269" y="440077"/>
                                <a:pt x="1318483" y="178180"/>
                                <a:pt x="1111604" y="58902"/>
                              </a:cubicBezTo>
                              <a:cubicBezTo>
                                <a:pt x="901152" y="-62377"/>
                                <a:pt x="632300" y="9600"/>
                                <a:pt x="511022" y="219956"/>
                              </a:cubicBezTo>
                              <a:lnTo>
                                <a:pt x="59156" y="1002456"/>
                              </a:lnTo>
                              <a:cubicBezTo>
                                <a:pt x="-37114" y="1168512"/>
                                <a:pt x="-12058" y="1371199"/>
                                <a:pt x="106553" y="1509864"/>
                              </a:cubicBezTo>
                              <a:cubicBezTo>
                                <a:pt x="115842" y="1358480"/>
                                <a:pt x="189104" y="1224483"/>
                                <a:pt x="300237" y="1135834"/>
                              </a:cubicBezTo>
                              <a:lnTo>
                                <a:pt x="742337" y="370673"/>
                              </a:lnTo>
                              <a:cubicBezTo>
                                <a:pt x="760153" y="338043"/>
                                <a:pt x="787257" y="309557"/>
                                <a:pt x="822269" y="289217"/>
                              </a:cubicBezTo>
                              <a:cubicBezTo>
                                <a:pt x="873667" y="259683"/>
                                <a:pt x="932830" y="253586"/>
                                <a:pt x="985704" y="267734"/>
                              </a:cubicBezTo>
                              <a:cubicBezTo>
                                <a:pt x="1038675" y="282024"/>
                                <a:pt x="1086214" y="316131"/>
                                <a:pt x="1116082" y="367672"/>
                              </a:cubicBezTo>
                              <a:moveTo>
                                <a:pt x="810551" y="544922"/>
                              </a:moveTo>
                              <a:lnTo>
                                <a:pt x="1086167" y="1021748"/>
                              </a:lnTo>
                              <a:lnTo>
                                <a:pt x="1404512" y="1021748"/>
                              </a:lnTo>
                              <a:lnTo>
                                <a:pt x="1048916" y="406923"/>
                              </a:lnTo>
                              <a:cubicBezTo>
                                <a:pt x="1011189" y="341187"/>
                                <a:pt x="926542" y="318751"/>
                                <a:pt x="861377" y="356383"/>
                              </a:cubicBezTo>
                              <a:cubicBezTo>
                                <a:pt x="795164" y="394681"/>
                                <a:pt x="772204" y="478709"/>
                                <a:pt x="810503" y="544922"/>
                              </a:cubicBezTo>
                              <a:moveTo>
                                <a:pt x="448001" y="1381440"/>
                              </a:moveTo>
                              <a:lnTo>
                                <a:pt x="610817" y="1100251"/>
                              </a:lnTo>
                              <a:cubicBezTo>
                                <a:pt x="373404" y="1106301"/>
                                <a:pt x="182817" y="1300937"/>
                                <a:pt x="182817" y="1539446"/>
                              </a:cubicBezTo>
                              <a:cubicBezTo>
                                <a:pt x="182817" y="1777954"/>
                                <a:pt x="380121" y="1979450"/>
                                <a:pt x="623059" y="1979450"/>
                              </a:cubicBezTo>
                              <a:lnTo>
                                <a:pt x="1526790" y="1979450"/>
                              </a:lnTo>
                              <a:cubicBezTo>
                                <a:pt x="1718378" y="1979450"/>
                                <a:pt x="1881767" y="1856790"/>
                                <a:pt x="1941501" y="1685114"/>
                              </a:cubicBezTo>
                              <a:cubicBezTo>
                                <a:pt x="1806980" y="1752803"/>
                                <a:pt x="1653690" y="1755423"/>
                                <a:pt x="1521027" y="1703882"/>
                              </a:cubicBezTo>
                              <a:lnTo>
                                <a:pt x="637778" y="1703882"/>
                              </a:lnTo>
                              <a:cubicBezTo>
                                <a:pt x="600528" y="1704453"/>
                                <a:pt x="561801" y="1695260"/>
                                <a:pt x="527170" y="1674967"/>
                              </a:cubicBezTo>
                              <a:cubicBezTo>
                                <a:pt x="475819" y="1645386"/>
                                <a:pt x="441713" y="1597465"/>
                                <a:pt x="426994" y="1544447"/>
                              </a:cubicBezTo>
                              <a:cubicBezTo>
                                <a:pt x="413179" y="1491477"/>
                                <a:pt x="418610" y="1432934"/>
                                <a:pt x="447953" y="1381440"/>
                              </a:cubicBezTo>
                              <a:moveTo>
                                <a:pt x="754437" y="1557738"/>
                              </a:moveTo>
                              <a:lnTo>
                                <a:pt x="1030100" y="1079863"/>
                              </a:lnTo>
                              <a:lnTo>
                                <a:pt x="870666" y="804771"/>
                              </a:lnTo>
                              <a:lnTo>
                                <a:pt x="515880" y="1419644"/>
                              </a:lnTo>
                              <a:cubicBezTo>
                                <a:pt x="477725" y="1485380"/>
                                <a:pt x="500161" y="1569932"/>
                                <a:pt x="566040" y="1607659"/>
                              </a:cubicBezTo>
                              <a:cubicBezTo>
                                <a:pt x="632253" y="1646434"/>
                                <a:pt x="716138" y="1623474"/>
                                <a:pt x="754389" y="1557738"/>
                              </a:cubicBezTo>
                            </a:path>
                          </a:pathLst>
                        </a:custGeom>
                        <a:grpFill/>
                        <a:ln w="4759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8D30654" id="Group 12" o:spid="_x0000_s1026" style="position:absolute;margin-left:42.55pt;margin-top:42.55pt;width:170.1pt;height:45.65pt;z-index:251672576;mso-position-horizontal-relative:page;mso-position-vertical-relative:page;mso-width-relative:margin;mso-height-relative:margin" coordsize="75609,20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">
              <v:shape id="Free-form: Shape 16" o:spid="_x0000_s1027" style="position:absolute;left:25554;width:50055;height:20361;visibility:visible;mso-wrap-style:square;v-text-anchor:middle" coordsize="5005486,2036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" path="m1863481,1724769v-36631,-7908,-72976,-20245,-107702,-36537c1838473,1594392,1899684,1493167,1940222,1384559v39632,-108512,60353,-227123,60353,-355023c2000575,882343,1974900,746726,1924597,622494,1874152,497214,1798841,385701,1697997,286286,1601632,191016,1494691,119183,1378081,71310,1260804,23436,1133952,,996858,,859764,,738629,23484,622923,71310,506980,119183,400849,190588,306198,283190,206355,384081,129853,495166,77883,617350,26152,740248,,869530,,1005623v,165007,32440,317868,97366,457391c162531,1603109,256086,1722863,377460,1820705v87648,70262,184347,123661,289383,160435c772259,2017771,881819,2036111,996858,2036111v99414,,194684,-13195,285191,-40204c1372936,1969422,1459346,1929075,1540945,1876724v77979,43872,154814,77455,229696,100320c1846143,1999099,1919929,2010293,1992239,2010293r25675,l2017914,1736677r-36345,c1939840,1736677,1900065,1733105,1863481,1724816t-720002,15815c1097606,1750396,1053353,1755350,1010148,1755350v-118087,,-228362,-27533,-330158,-81360c577574,1618876,491451,1541469,421665,1440673v30582,-9717,61735,-17386,93127,-22055c546469,1414093,580004,1410949,613825,1410949v119040,,236365,24532,351356,72453c1080267,1532275,1187779,1602061,1288051,1693758v-50874,20817,-99319,36631,-144668,46873m1657555,1288861v-32106,84075,-83456,166055,-154242,245510c1371936,1414188,1232175,1321395,1084506,1256659,937791,1191971,791122,1159960,644788,1159960v-68118,,-128234,5097,-179680,15720c413186,1185921,365170,1202117,322394,1224601v-10099,-37632,-17196,-73406,-22389,-107989c294908,1082887,292955,1050257,292955,1019866v,-99939,18388,-195637,55971,-287382c385463,640739,439147,559235,508837,488021,573526,421665,647264,370839,730864,336160v83218,-34583,170819,-53065,263040,-53065c1097701,283095,1192447,302625,1277142,340733v84552,38204,163531,97319,236699,176774c1576481,584767,1624306,660078,1657127,743154v32487,82504,49016,169676,49016,259801c1706143,1109467,1689614,1205213,1657555,1288813m3289912,944459v69261,-40918,121326,-92745,157862,-154956c3483548,726863,3501125,655077,3501125,573002v,-176679,-54923,-311343,-164436,-404041c3226605,76788,3066551,30439,2854814,30439r-673988,l2180826,2009626r705379,c3023823,2009626,3130954,1999003,3206217,1976948v75502,-21864,143572,-58114,203354,-108417c3470258,1815037,3518084,1747252,3552237,1666702v34060,-80980,51446,-168009,51446,-260278c3603683,1292386,3576055,1193972,3519131,1111420,3463589,1028916,3386516,973421,3289912,944412m2464064,299958r403468,c2985191,299958,3072744,321965,3130430,366266v56971,44205,85457,111608,85457,203115c3215887,673369,3184448,747679,3121808,792599v-63831,44825,-169199,67261,-317106,67261l2464016,859860r,-559902l2464064,299958xm3228177,1667749v-62116,49541,-159292,74406,-291288,74406l2461491,1742155r,-645930l2936889,1096225v126900,,222550,29533,287715,87124c3289436,1241464,3322018,1326492,3322018,1438530v,103987,-31106,179870,-93793,229219m4040068,295813r,591675l4935320,887488r,257134l4040068,1144622r,593008l5005487,1737630r,273044l3753210,2010674r,-1979140l5005487,31534r,264279l4040068,295813xe" filled="f" stroked="f" strokeweight=".1322mm">
                <v:stroke joinstyle="miter"/>
                <v:path arrowok="t" o:connecttype="custom" o:connectlocs="1863481,1724769;1755779,1688232;1940222,1384559;2000575,1029536;1924597,622494;1697997,286286;1378081,71310;996858,0;622923,71310;306198,283190;77883,617350;0,1005623;97366,1463014;377460,1820705;666843,1981140;996858,2036111;1282049,1995907;1540945,1876724;1770641,1977044;1992239,2010293;2017914,2010293;2017914,1736677;1981569,1736677;1863481,1724816;1143479,1740631;1010148,1755350;679990,1673990;421665,1440673;514792,1418618;613825,1410949;965181,1483402;1288051,1693758;1143383,1740631;1657555,1288861;1503313,1534371;1084506,1256659;644788,1159960;465108,1175680;322394,1224601;300005,1116612;292955,1019866;348926,732484;508837,488021;730864,336160;993904,283095;1277142,340733;1513841,517507;1657127,743154;1706143,1002955;1657555,1288813;3289912,944459;3447774,789503;3501125,573002;3336689,168961;2854814,30439;2180826,30439;2180826,2009626;2886205,2009626;3206217,1976948;3409571,1868531;3552237,1666702;3603683,1406424;3519131,1111420;3289912,944412;2464064,299958;2867532,299958;3130430,366266;3215887,569381;3121808,792599;2804702,859860;2464016,859860;2464016,299958;3228177,1667749;2936889,1742155;2461491,1742155;2461491,1096225;2936889,1096225;3224604,1183349;3322018,1438530;3228225,1667749;4040068,295813;4040068,887488;4935320,887488;4935320,1144622;4040068,1144622;4040068,1737630;5005487,1737630;5005487,2010674;3753210,2010674;3753210,31534;5005487,31534;5005487,295813;4040068,295813" o:connectangles="0,0,0,0,0,0,0,0,0,0,0,0,0,0,0,0,0,0,0,0,0,0,0,0,0,0,0,0,0,0,0,0,0,0,0,0,0,0,0,0,0,0,0,0,0,0,0,0,0,0,0,0,0,0,0,0,0,0,0,0,0,0,0,0,0,0,0,0,0,0,0,0,0,0,0,0,0,0,0,0,0,0,0,0,0,0,0,0,0,0,0,0,0"/>
              </v:shape>
              <v:shape id="Free-form: Shape 17" o:spid="_x0000_s1028" style="position:absolute;top:275;width:21498;height:19795;visibility:visible;mso-wrap-style:square;v-text-anchor:middle" coordsize="2149898,1979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" path="m1660216,1452750v59163,,112609,-24389,151956,-63069c1850756,1350954,1874812,1296888,1874812,1237869v,-40824,-10670,-78503,-30201,-110609l1402987,362670c1381075,222052,1302716,90532,1176245,7980v178440,-34059,366789,45920,462631,211976l2090741,1002456v121755,210356,49493,479399,-161006,601106c1722570,1722841,1459530,1654961,1335298,1452750r324918,xm1659168,1099775r-551089,l949121,1375343r710047,c1735718,1375343,1796786,1313703,1796786,1237869v,-75835,-61068,-138094,-137618,-138094m1116082,367720r162101,281189c1391269,440077,1318483,178180,1111604,58902,901152,-62377,632300,9600,511022,219956l59156,1002456v-96270,166056,-71214,368743,47397,507408c115842,1358480,189104,1224483,300237,1135834l742337,370673v17816,-32630,44920,-61116,79932,-81456c873667,259683,932830,253586,985704,267734v52971,14290,100510,48397,130378,99938m810551,544922r275616,476826l1404512,1021748,1048916,406923c1011189,341187,926542,318751,861377,356383v-66213,38298,-89173,122326,-50874,188539m448001,1381440l610817,1100251v-237413,6050,-428000,200686,-428000,439195c182817,1777954,380121,1979450,623059,1979450r903731,c1718378,1979450,1881767,1856790,1941501,1685114v-134521,67689,-287811,70309,-420474,18768l637778,1703882v-37250,571,-75977,-8622,-110608,-28915c475819,1645386,441713,1597465,426994,1544447v-13815,-52970,-8384,-111513,20959,-163007m754437,1557738r275663,-477875l870666,804771,515880,1419644v-38155,65736,-15719,150288,50160,188015c632253,1646434,716138,1623474,754389,1557738e" filled="f" stroked="f" strokeweight=".1322mm">
                <v:stroke joinstyle="miter"/>
                <v:path arrowok="t" o:connecttype="custom" o:connectlocs="1660216,1452750;1812172,1389681;1874812,1237869;1844611,1127260;1402987,362670;1176245,7980;1638876,219956;2090741,1002456;1929735,1603562;1335298,1452750;1660216,1452750;1659168,1099775;1108079,1099775;949121,1375343;1659168,1375343;1796786,1237869;1659168,1099775;1116082,367720;1278183,648909;1111604,58902;511022,219956;59156,1002456;106553,1509864;300237,1135834;742337,370673;822269,289217;985704,267734;1116082,367672;810551,544922;1086167,1021748;1404512,1021748;1048916,406923;861377,356383;810503,544922;448001,1381440;610817,1100251;182817,1539446;623059,1979450;1526790,1979450;1941501,1685114;1521027,1703882;637778,1703882;527170,1674967;426994,1544447;447953,1381440;754437,1557738;1030100,1079863;870666,804771;515880,1419644;566040,1607659;754389,1557738" o:connectangles="0,0,0,0,0,0,0,0,0,0,0,0,0,0,0,0,0,0,0,0,0,0,0,0,0,0,0,0,0,0,0,0,0,0,0,0,0,0,0,0,0,0,0,0,0,0,0,0,0,0,0"/>
              </v:shape>
              <w10:wrap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96424"/>
    <w:multiLevelType w:val="multilevel"/>
    <w:tmpl w:val="23468C84"/>
    <w:lvl w:ilvl="0">
      <w:start w:val="1"/>
      <w:numFmt w:val="decimal"/>
      <w:lvlText w:val="%1."/>
      <w:lvlJc w:val="left"/>
      <w:pPr>
        <w:ind w:left="567" w:hanging="425"/>
      </w:pPr>
      <w:rPr>
        <w:rFonts w:hint="eastAsia"/>
      </w:rPr>
    </w:lvl>
    <w:lvl w:ilvl="1">
      <w:start w:val="1"/>
      <w:numFmt w:val="lowerLetter"/>
      <w:lvlText w:val="%2."/>
      <w:lvlJc w:val="left"/>
      <w:pPr>
        <w:ind w:left="992" w:hanging="425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18" w:hanging="284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842" w:hanging="425"/>
      </w:pPr>
      <w:rPr>
        <w:rFonts w:hint="eastAsia"/>
      </w:rPr>
    </w:lvl>
    <w:lvl w:ilvl="4">
      <w:start w:val="1"/>
      <w:numFmt w:val="lowerLetter"/>
      <w:lvlText w:val="%5."/>
      <w:lvlJc w:val="left"/>
      <w:pPr>
        <w:ind w:left="2267" w:hanging="425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692" w:hanging="425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117" w:hanging="425"/>
      </w:pPr>
      <w:rPr>
        <w:rFonts w:hint="eastAsia"/>
      </w:rPr>
    </w:lvl>
    <w:lvl w:ilvl="7">
      <w:start w:val="1"/>
      <w:numFmt w:val="lowerLetter"/>
      <w:lvlText w:val="%8."/>
      <w:lvlJc w:val="left"/>
      <w:pPr>
        <w:ind w:left="3542" w:hanging="425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967" w:hanging="425"/>
      </w:pPr>
      <w:rPr>
        <w:rFonts w:hint="eastAsia"/>
      </w:rPr>
    </w:lvl>
  </w:abstractNum>
  <w:abstractNum w:abstractNumId="1" w15:restartNumberingAfterBreak="0">
    <w:nsid w:val="14A23A83"/>
    <w:multiLevelType w:val="multilevel"/>
    <w:tmpl w:val="C0DEAB16"/>
    <w:lvl w:ilvl="0">
      <w:start w:val="1"/>
      <w:numFmt w:val="decimal"/>
      <w:pStyle w:val="Subheading1-Numbered"/>
      <w:lvlText w:val="%1."/>
      <w:lvlJc w:val="left"/>
      <w:pPr>
        <w:ind w:left="567" w:hanging="567"/>
      </w:pPr>
      <w:rPr>
        <w:rFonts w:asciiTheme="majorHAnsi" w:hAnsiTheme="majorHAnsi" w:hint="default"/>
        <w:b w:val="0"/>
        <w:i w:val="0"/>
        <w:color w:val="00205B" w:themeColor="text2"/>
        <w:sz w:val="32"/>
        <w:szCs w:val="40"/>
      </w:rPr>
    </w:lvl>
    <w:lvl w:ilvl="1">
      <w:start w:val="1"/>
      <w:numFmt w:val="decimal"/>
      <w:pStyle w:val="Subheading2-Numbered"/>
      <w:lvlText w:val="%1.%2"/>
      <w:lvlJc w:val="left"/>
      <w:pPr>
        <w:ind w:left="680" w:hanging="680"/>
      </w:pPr>
      <w:rPr>
        <w:rFonts w:asciiTheme="majorHAnsi" w:hAnsiTheme="majorHAnsi" w:hint="default"/>
        <w:b w:val="0"/>
        <w:i w:val="0"/>
        <w:color w:val="00205B" w:themeColor="text2"/>
        <w:sz w:val="28"/>
        <w:szCs w:val="32"/>
      </w:rPr>
    </w:lvl>
    <w:lvl w:ilvl="2">
      <w:start w:val="1"/>
      <w:numFmt w:val="decimal"/>
      <w:pStyle w:val="Subheading3-Numbered"/>
      <w:lvlText w:val="%1.%2.%3"/>
      <w:lvlJc w:val="left"/>
      <w:pPr>
        <w:ind w:left="794" w:hanging="794"/>
      </w:pPr>
      <w:rPr>
        <w:rFonts w:asciiTheme="majorHAnsi" w:hAnsiTheme="majorHAnsi" w:hint="default"/>
        <w:b w:val="0"/>
        <w:i w:val="0"/>
        <w:color w:val="00205B" w:themeColor="text2"/>
        <w:sz w:val="24"/>
      </w:rPr>
    </w:lvl>
    <w:lvl w:ilvl="3">
      <w:start w:val="1"/>
      <w:numFmt w:val="decimal"/>
      <w:lvlText w:val="%1.%2.%3.%4"/>
      <w:lvlJc w:val="left"/>
      <w:pPr>
        <w:ind w:left="907" w:hanging="90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07" w:hanging="90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07" w:hanging="90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7" w:hanging="90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7" w:hanging="90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07" w:hanging="907"/>
      </w:pPr>
      <w:rPr>
        <w:rFonts w:hint="default"/>
      </w:rPr>
    </w:lvl>
  </w:abstractNum>
  <w:abstractNum w:abstractNumId="2" w15:restartNumberingAfterBreak="0">
    <w:nsid w:val="377242F2"/>
    <w:multiLevelType w:val="multilevel"/>
    <w:tmpl w:val="B6EE7BA4"/>
    <w:lvl w:ilvl="0">
      <w:start w:val="1"/>
      <w:numFmt w:val="bullet"/>
      <w:pStyle w:val="ListParagraph"/>
      <w:lvlText w:val=""/>
      <w:lvlJc w:val="left"/>
      <w:pPr>
        <w:ind w:left="425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09" w:hanging="283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993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277" w:hanging="28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561" w:hanging="283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845" w:hanging="283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129" w:hanging="283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413" w:hanging="283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697" w:hanging="283"/>
      </w:pPr>
      <w:rPr>
        <w:rFonts w:ascii="Wingdings" w:hAnsi="Wingdings" w:hint="default"/>
      </w:rPr>
    </w:lvl>
  </w:abstractNum>
  <w:abstractNum w:abstractNumId="3" w15:restartNumberingAfterBreak="0">
    <w:nsid w:val="433D2D94"/>
    <w:multiLevelType w:val="multilevel"/>
    <w:tmpl w:val="23468C84"/>
    <w:lvl w:ilvl="0">
      <w:start w:val="1"/>
      <w:numFmt w:val="decimal"/>
      <w:lvlText w:val="%1."/>
      <w:lvlJc w:val="left"/>
      <w:pPr>
        <w:ind w:left="425" w:hanging="425"/>
      </w:pPr>
      <w:rPr>
        <w:rFonts w:hint="eastAsia"/>
      </w:rPr>
    </w:lvl>
    <w:lvl w:ilvl="1">
      <w:start w:val="1"/>
      <w:numFmt w:val="lowerLetter"/>
      <w:lvlText w:val="%2."/>
      <w:lvlJc w:val="left"/>
      <w:pPr>
        <w:ind w:left="850" w:hanging="425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276" w:hanging="284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700" w:hanging="425"/>
      </w:pPr>
      <w:rPr>
        <w:rFonts w:hint="eastAsia"/>
      </w:rPr>
    </w:lvl>
    <w:lvl w:ilvl="4">
      <w:start w:val="1"/>
      <w:numFmt w:val="lowerLetter"/>
      <w:lvlText w:val="%5."/>
      <w:lvlJc w:val="left"/>
      <w:pPr>
        <w:ind w:left="2125" w:hanging="425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550" w:hanging="425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75" w:hanging="425"/>
      </w:pPr>
      <w:rPr>
        <w:rFonts w:hint="eastAsia"/>
      </w:rPr>
    </w:lvl>
    <w:lvl w:ilvl="7">
      <w:start w:val="1"/>
      <w:numFmt w:val="lowerLetter"/>
      <w:lvlText w:val="%8."/>
      <w:lvlJc w:val="left"/>
      <w:pPr>
        <w:ind w:left="3400" w:hanging="425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825" w:hanging="425"/>
      </w:pPr>
      <w:rPr>
        <w:rFonts w:hint="eastAsia"/>
      </w:rPr>
    </w:lvl>
  </w:abstractNum>
  <w:abstractNum w:abstractNumId="4" w15:restartNumberingAfterBreak="0">
    <w:nsid w:val="52304842"/>
    <w:multiLevelType w:val="hybridMultilevel"/>
    <w:tmpl w:val="EC0C1C7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5B25C9"/>
    <w:multiLevelType w:val="multilevel"/>
    <w:tmpl w:val="E48ED61E"/>
    <w:lvl w:ilvl="0">
      <w:start w:val="1"/>
      <w:numFmt w:val="bullet"/>
      <w:lvlText w:val=""/>
      <w:lvlJc w:val="left"/>
      <w:pPr>
        <w:ind w:left="425" w:hanging="283"/>
      </w:pPr>
      <w:rPr>
        <w:rFonts w:ascii="Symbol" w:hAnsi="Symbol" w:hint="default"/>
        <w:color w:val="00205B" w:themeColor="text2"/>
      </w:rPr>
    </w:lvl>
    <w:lvl w:ilvl="1">
      <w:start w:val="1"/>
      <w:numFmt w:val="bullet"/>
      <w:lvlText w:val=""/>
      <w:lvlJc w:val="left"/>
      <w:pPr>
        <w:ind w:left="709" w:hanging="283"/>
      </w:pPr>
      <w:rPr>
        <w:rFonts w:ascii="Symbol" w:hAnsi="Symbol" w:hint="default"/>
        <w:color w:val="00205B" w:themeColor="text2"/>
      </w:rPr>
    </w:lvl>
    <w:lvl w:ilvl="2">
      <w:start w:val="1"/>
      <w:numFmt w:val="bullet"/>
      <w:lvlText w:val="»"/>
      <w:lvlJc w:val="left"/>
      <w:pPr>
        <w:ind w:left="993" w:hanging="283"/>
      </w:pPr>
      <w:rPr>
        <w:rFonts w:ascii="Aptos" w:hAnsi="Aptos" w:hint="default"/>
        <w:color w:val="00205B" w:themeColor="text2"/>
      </w:rPr>
    </w:lvl>
    <w:lvl w:ilvl="3">
      <w:start w:val="1"/>
      <w:numFmt w:val="bullet"/>
      <w:lvlText w:val=""/>
      <w:lvlJc w:val="left"/>
      <w:pPr>
        <w:ind w:left="1277" w:hanging="28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561" w:hanging="283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845" w:hanging="283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129" w:hanging="283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413" w:hanging="283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697" w:hanging="283"/>
      </w:pPr>
      <w:rPr>
        <w:rFonts w:ascii="Wingdings" w:hAnsi="Wingdings" w:hint="default"/>
      </w:rPr>
    </w:lvl>
  </w:abstractNum>
  <w:abstractNum w:abstractNumId="6" w15:restartNumberingAfterBreak="0">
    <w:nsid w:val="66966894"/>
    <w:multiLevelType w:val="multilevel"/>
    <w:tmpl w:val="59685152"/>
    <w:lvl w:ilvl="0">
      <w:start w:val="1"/>
      <w:numFmt w:val="decimal"/>
      <w:pStyle w:val="Heading1-Numbered"/>
      <w:lvlText w:val="%1."/>
      <w:lvlJc w:val="left"/>
      <w:pPr>
        <w:ind w:left="851" w:hanging="851"/>
      </w:pPr>
      <w:rPr>
        <w:rFonts w:asciiTheme="majorHAnsi" w:hAnsiTheme="majorHAnsi" w:hint="default"/>
        <w:b w:val="0"/>
        <w:i w:val="0"/>
        <w:color w:val="009AE4" w:themeColor="accent1"/>
        <w:sz w:val="60"/>
        <w:szCs w:val="40"/>
      </w:rPr>
    </w:lvl>
    <w:lvl w:ilvl="1">
      <w:start w:val="1"/>
      <w:numFmt w:val="decimal"/>
      <w:pStyle w:val="Heading2-Numbered"/>
      <w:lvlText w:val="%1.%2"/>
      <w:lvlJc w:val="left"/>
      <w:pPr>
        <w:ind w:left="1021" w:hanging="1021"/>
      </w:pPr>
      <w:rPr>
        <w:rFonts w:asciiTheme="majorHAnsi" w:hAnsiTheme="majorHAnsi" w:hint="default"/>
        <w:b w:val="0"/>
        <w:i w:val="0"/>
        <w:color w:val="009AE4" w:themeColor="accent1"/>
        <w:sz w:val="44"/>
        <w:szCs w:val="32"/>
      </w:rPr>
    </w:lvl>
    <w:lvl w:ilvl="2">
      <w:start w:val="1"/>
      <w:numFmt w:val="decimal"/>
      <w:pStyle w:val="Heading3-Numbered"/>
      <w:lvlText w:val="%1.%2.%3"/>
      <w:lvlJc w:val="left"/>
      <w:pPr>
        <w:ind w:left="1134" w:hanging="1134"/>
      </w:pPr>
      <w:rPr>
        <w:rFonts w:asciiTheme="majorHAnsi" w:hAnsiTheme="majorHAnsi" w:hint="default"/>
        <w:b w:val="0"/>
        <w:i w:val="0"/>
        <w:color w:val="009AE4" w:themeColor="accent1"/>
      </w:rPr>
    </w:lvl>
    <w:lvl w:ilvl="3">
      <w:start w:val="1"/>
      <w:numFmt w:val="decimal"/>
      <w:lvlText w:val="%1.%2.%3.%4"/>
      <w:lvlJc w:val="left"/>
      <w:pPr>
        <w:ind w:left="907" w:hanging="90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07" w:hanging="90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07" w:hanging="90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7" w:hanging="90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7" w:hanging="90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07" w:hanging="907"/>
      </w:pPr>
      <w:rPr>
        <w:rFonts w:hint="default"/>
      </w:rPr>
    </w:lvl>
  </w:abstractNum>
  <w:abstractNum w:abstractNumId="7" w15:restartNumberingAfterBreak="0">
    <w:nsid w:val="7F5D61A4"/>
    <w:multiLevelType w:val="hybridMultilevel"/>
    <w:tmpl w:val="2E4C609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0938755">
    <w:abstractNumId w:val="7"/>
  </w:num>
  <w:num w:numId="2" w16cid:durableId="201600151">
    <w:abstractNumId w:val="5"/>
  </w:num>
  <w:num w:numId="3" w16cid:durableId="103044836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74893931">
    <w:abstractNumId w:val="0"/>
  </w:num>
  <w:num w:numId="5" w16cid:durableId="1316111002">
    <w:abstractNumId w:val="3"/>
  </w:num>
  <w:num w:numId="6" w16cid:durableId="1030956606">
    <w:abstractNumId w:val="4"/>
  </w:num>
  <w:num w:numId="7" w16cid:durableId="946472558">
    <w:abstractNumId w:val="6"/>
  </w:num>
  <w:num w:numId="8" w16cid:durableId="1307467202">
    <w:abstractNumId w:val="1"/>
  </w:num>
  <w:num w:numId="9" w16cid:durableId="1560626798">
    <w:abstractNumId w:val="2"/>
  </w:num>
  <w:num w:numId="10" w16cid:durableId="6547955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24A"/>
    <w:rsid w:val="0000048C"/>
    <w:rsid w:val="00005639"/>
    <w:rsid w:val="00017B4A"/>
    <w:rsid w:val="00022D39"/>
    <w:rsid w:val="00033E40"/>
    <w:rsid w:val="00043934"/>
    <w:rsid w:val="00056A16"/>
    <w:rsid w:val="00094B2D"/>
    <w:rsid w:val="000C1433"/>
    <w:rsid w:val="0010575B"/>
    <w:rsid w:val="001061EE"/>
    <w:rsid w:val="00130E2E"/>
    <w:rsid w:val="00150BCF"/>
    <w:rsid w:val="00151698"/>
    <w:rsid w:val="00162750"/>
    <w:rsid w:val="00185453"/>
    <w:rsid w:val="001A77F4"/>
    <w:rsid w:val="001A7B52"/>
    <w:rsid w:val="001B22FC"/>
    <w:rsid w:val="001B5880"/>
    <w:rsid w:val="001D094F"/>
    <w:rsid w:val="001D0F47"/>
    <w:rsid w:val="001E4EB2"/>
    <w:rsid w:val="001F15A7"/>
    <w:rsid w:val="00213C6A"/>
    <w:rsid w:val="00223759"/>
    <w:rsid w:val="00226D12"/>
    <w:rsid w:val="00241C2A"/>
    <w:rsid w:val="00244428"/>
    <w:rsid w:val="00255EE9"/>
    <w:rsid w:val="00266CDC"/>
    <w:rsid w:val="00274757"/>
    <w:rsid w:val="002858F5"/>
    <w:rsid w:val="00286DA9"/>
    <w:rsid w:val="0029028B"/>
    <w:rsid w:val="00296F13"/>
    <w:rsid w:val="002B5C32"/>
    <w:rsid w:val="002E164A"/>
    <w:rsid w:val="002E24C7"/>
    <w:rsid w:val="002F44E1"/>
    <w:rsid w:val="00302BE0"/>
    <w:rsid w:val="003139C7"/>
    <w:rsid w:val="00327896"/>
    <w:rsid w:val="003323FE"/>
    <w:rsid w:val="00333C5B"/>
    <w:rsid w:val="00337FCF"/>
    <w:rsid w:val="00351EAD"/>
    <w:rsid w:val="00354816"/>
    <w:rsid w:val="00355451"/>
    <w:rsid w:val="00377FFB"/>
    <w:rsid w:val="00380222"/>
    <w:rsid w:val="00384BAC"/>
    <w:rsid w:val="00387FE6"/>
    <w:rsid w:val="003D151E"/>
    <w:rsid w:val="003D3F81"/>
    <w:rsid w:val="003D63DA"/>
    <w:rsid w:val="00407B49"/>
    <w:rsid w:val="00411A7E"/>
    <w:rsid w:val="00413385"/>
    <w:rsid w:val="00415DCF"/>
    <w:rsid w:val="004779BC"/>
    <w:rsid w:val="00482117"/>
    <w:rsid w:val="00483927"/>
    <w:rsid w:val="00483DA0"/>
    <w:rsid w:val="0049188E"/>
    <w:rsid w:val="00493373"/>
    <w:rsid w:val="004972AF"/>
    <w:rsid w:val="004B24DE"/>
    <w:rsid w:val="004B4E7A"/>
    <w:rsid w:val="004C5953"/>
    <w:rsid w:val="004D332B"/>
    <w:rsid w:val="004D6629"/>
    <w:rsid w:val="004E3B63"/>
    <w:rsid w:val="004E712F"/>
    <w:rsid w:val="004E7AB4"/>
    <w:rsid w:val="004F1311"/>
    <w:rsid w:val="004F3518"/>
    <w:rsid w:val="00527B1E"/>
    <w:rsid w:val="00534F87"/>
    <w:rsid w:val="00557EF8"/>
    <w:rsid w:val="00561714"/>
    <w:rsid w:val="00582342"/>
    <w:rsid w:val="00582AF0"/>
    <w:rsid w:val="005B55E3"/>
    <w:rsid w:val="00606387"/>
    <w:rsid w:val="0063132D"/>
    <w:rsid w:val="00646DC9"/>
    <w:rsid w:val="0066454E"/>
    <w:rsid w:val="006744FC"/>
    <w:rsid w:val="0068503C"/>
    <w:rsid w:val="006A7A8C"/>
    <w:rsid w:val="006B3046"/>
    <w:rsid w:val="006B4640"/>
    <w:rsid w:val="006B7FB6"/>
    <w:rsid w:val="007002A9"/>
    <w:rsid w:val="00702DCE"/>
    <w:rsid w:val="00725247"/>
    <w:rsid w:val="00731736"/>
    <w:rsid w:val="0073182B"/>
    <w:rsid w:val="00770252"/>
    <w:rsid w:val="00773F55"/>
    <w:rsid w:val="0077790E"/>
    <w:rsid w:val="007835D1"/>
    <w:rsid w:val="007A1E91"/>
    <w:rsid w:val="007A6594"/>
    <w:rsid w:val="007B3D81"/>
    <w:rsid w:val="007C1B44"/>
    <w:rsid w:val="007F05ED"/>
    <w:rsid w:val="007F53D4"/>
    <w:rsid w:val="007F5B65"/>
    <w:rsid w:val="00801957"/>
    <w:rsid w:val="008161EA"/>
    <w:rsid w:val="00832241"/>
    <w:rsid w:val="008352DF"/>
    <w:rsid w:val="0085207B"/>
    <w:rsid w:val="00861C48"/>
    <w:rsid w:val="00867810"/>
    <w:rsid w:val="00871814"/>
    <w:rsid w:val="00872902"/>
    <w:rsid w:val="00873523"/>
    <w:rsid w:val="008808F9"/>
    <w:rsid w:val="0089671F"/>
    <w:rsid w:val="008A2734"/>
    <w:rsid w:val="008A4777"/>
    <w:rsid w:val="008B0A2D"/>
    <w:rsid w:val="008B1C38"/>
    <w:rsid w:val="008C3043"/>
    <w:rsid w:val="008C7216"/>
    <w:rsid w:val="008D2905"/>
    <w:rsid w:val="008E1B00"/>
    <w:rsid w:val="008E677C"/>
    <w:rsid w:val="008F51AB"/>
    <w:rsid w:val="008F630D"/>
    <w:rsid w:val="00930639"/>
    <w:rsid w:val="00931BF3"/>
    <w:rsid w:val="009323FB"/>
    <w:rsid w:val="009519E2"/>
    <w:rsid w:val="009574F6"/>
    <w:rsid w:val="009758E8"/>
    <w:rsid w:val="00980742"/>
    <w:rsid w:val="00983B18"/>
    <w:rsid w:val="00991C01"/>
    <w:rsid w:val="009A7BC7"/>
    <w:rsid w:val="00A0082D"/>
    <w:rsid w:val="00A12489"/>
    <w:rsid w:val="00A2529A"/>
    <w:rsid w:val="00A30405"/>
    <w:rsid w:val="00A31730"/>
    <w:rsid w:val="00A336C3"/>
    <w:rsid w:val="00A35923"/>
    <w:rsid w:val="00A47CE5"/>
    <w:rsid w:val="00A57154"/>
    <w:rsid w:val="00A666F9"/>
    <w:rsid w:val="00A738AC"/>
    <w:rsid w:val="00A75784"/>
    <w:rsid w:val="00A75BB3"/>
    <w:rsid w:val="00A8651C"/>
    <w:rsid w:val="00A945D1"/>
    <w:rsid w:val="00AA336E"/>
    <w:rsid w:val="00AD648B"/>
    <w:rsid w:val="00AE33ED"/>
    <w:rsid w:val="00AF7900"/>
    <w:rsid w:val="00B05CE5"/>
    <w:rsid w:val="00B07254"/>
    <w:rsid w:val="00B07B31"/>
    <w:rsid w:val="00B15245"/>
    <w:rsid w:val="00B24854"/>
    <w:rsid w:val="00B27923"/>
    <w:rsid w:val="00B31601"/>
    <w:rsid w:val="00B335A2"/>
    <w:rsid w:val="00B41E3C"/>
    <w:rsid w:val="00B4228E"/>
    <w:rsid w:val="00B52E0F"/>
    <w:rsid w:val="00B563A8"/>
    <w:rsid w:val="00B71CC4"/>
    <w:rsid w:val="00B85856"/>
    <w:rsid w:val="00BC0D50"/>
    <w:rsid w:val="00BC10A1"/>
    <w:rsid w:val="00BD0277"/>
    <w:rsid w:val="00BE4E98"/>
    <w:rsid w:val="00BF4085"/>
    <w:rsid w:val="00C051D5"/>
    <w:rsid w:val="00C056C7"/>
    <w:rsid w:val="00C14DBB"/>
    <w:rsid w:val="00C14F37"/>
    <w:rsid w:val="00C316F3"/>
    <w:rsid w:val="00C36B0C"/>
    <w:rsid w:val="00C51117"/>
    <w:rsid w:val="00C57124"/>
    <w:rsid w:val="00C57593"/>
    <w:rsid w:val="00C631CD"/>
    <w:rsid w:val="00C82E55"/>
    <w:rsid w:val="00C921D7"/>
    <w:rsid w:val="00CA10A2"/>
    <w:rsid w:val="00CB05A7"/>
    <w:rsid w:val="00CB4D05"/>
    <w:rsid w:val="00CD7777"/>
    <w:rsid w:val="00CE288B"/>
    <w:rsid w:val="00CF4D7A"/>
    <w:rsid w:val="00D020CA"/>
    <w:rsid w:val="00D115EF"/>
    <w:rsid w:val="00D17C94"/>
    <w:rsid w:val="00D211D1"/>
    <w:rsid w:val="00D25D55"/>
    <w:rsid w:val="00D4004D"/>
    <w:rsid w:val="00D40519"/>
    <w:rsid w:val="00D44188"/>
    <w:rsid w:val="00D47997"/>
    <w:rsid w:val="00D52771"/>
    <w:rsid w:val="00D64241"/>
    <w:rsid w:val="00D6736A"/>
    <w:rsid w:val="00D86D23"/>
    <w:rsid w:val="00D95008"/>
    <w:rsid w:val="00D96221"/>
    <w:rsid w:val="00DB0B3D"/>
    <w:rsid w:val="00DB370E"/>
    <w:rsid w:val="00DC25FE"/>
    <w:rsid w:val="00DC2F00"/>
    <w:rsid w:val="00DD7A7E"/>
    <w:rsid w:val="00DE6726"/>
    <w:rsid w:val="00DE67C7"/>
    <w:rsid w:val="00E13EB2"/>
    <w:rsid w:val="00E20C30"/>
    <w:rsid w:val="00E30DE8"/>
    <w:rsid w:val="00E463F3"/>
    <w:rsid w:val="00E502DD"/>
    <w:rsid w:val="00E514AF"/>
    <w:rsid w:val="00E71095"/>
    <w:rsid w:val="00E724A3"/>
    <w:rsid w:val="00E7332A"/>
    <w:rsid w:val="00E7666F"/>
    <w:rsid w:val="00E86D75"/>
    <w:rsid w:val="00E93793"/>
    <w:rsid w:val="00E977BD"/>
    <w:rsid w:val="00EB55F1"/>
    <w:rsid w:val="00EC7C6D"/>
    <w:rsid w:val="00EE0940"/>
    <w:rsid w:val="00EE19C5"/>
    <w:rsid w:val="00EE604C"/>
    <w:rsid w:val="00EE6990"/>
    <w:rsid w:val="00EE6D1C"/>
    <w:rsid w:val="00EF2322"/>
    <w:rsid w:val="00EF4BB7"/>
    <w:rsid w:val="00EF6570"/>
    <w:rsid w:val="00F2679C"/>
    <w:rsid w:val="00F30B94"/>
    <w:rsid w:val="00F3392E"/>
    <w:rsid w:val="00F43A31"/>
    <w:rsid w:val="00F63AA0"/>
    <w:rsid w:val="00F73CF0"/>
    <w:rsid w:val="00F76663"/>
    <w:rsid w:val="00F83C74"/>
    <w:rsid w:val="00F9224A"/>
    <w:rsid w:val="00F94415"/>
    <w:rsid w:val="00F967CA"/>
    <w:rsid w:val="00FA5646"/>
    <w:rsid w:val="00FF7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4DF1018"/>
  <w14:defaultImageDpi w14:val="32767"/>
  <w15:chartTrackingRefBased/>
  <w15:docId w15:val="{6C49278F-1C4C-45BB-BB8D-F1B6AA8BC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atang" w:hAnsiTheme="minorHAnsi" w:cstheme="minorBidi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4854"/>
    <w:pPr>
      <w:widowControl w:val="0"/>
      <w:wordWrap w:val="0"/>
      <w:autoSpaceDE w:val="0"/>
      <w:autoSpaceDN w:val="0"/>
      <w:spacing w:after="200" w:line="264" w:lineRule="auto"/>
    </w:pPr>
    <w:rPr>
      <w:sz w:val="20"/>
      <w:lang w:eastAsia="ko-KR"/>
    </w:rPr>
  </w:style>
  <w:style w:type="paragraph" w:styleId="Heading1">
    <w:name w:val="heading 1"/>
    <w:basedOn w:val="Normal"/>
    <w:next w:val="Normal"/>
    <w:link w:val="Heading1Char"/>
    <w:uiPriority w:val="9"/>
    <w:qFormat/>
    <w:rsid w:val="00F63AA0"/>
    <w:pPr>
      <w:spacing w:after="240" w:line="216" w:lineRule="auto"/>
      <w:outlineLvl w:val="0"/>
    </w:pPr>
    <w:rPr>
      <w:rFonts w:asciiTheme="majorHAnsi" w:hAnsiTheme="majorHAnsi" w:cstheme="majorHAnsi"/>
      <w:color w:val="009AE4" w:themeColor="accent1"/>
      <w:sz w:val="60"/>
      <w:szCs w:val="6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7CE5"/>
    <w:pPr>
      <w:spacing w:before="480" w:after="240" w:line="216" w:lineRule="auto"/>
      <w:outlineLvl w:val="1"/>
    </w:pPr>
    <w:rPr>
      <w:rFonts w:asciiTheme="majorHAnsi" w:hAnsiTheme="majorHAnsi" w:cstheme="majorHAnsi"/>
      <w:color w:val="009AE4" w:themeColor="accent1"/>
      <w:sz w:val="44"/>
      <w:szCs w:val="44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A336C3"/>
    <w:pPr>
      <w:spacing w:before="480" w:line="216" w:lineRule="auto"/>
      <w:outlineLvl w:val="2"/>
    </w:pPr>
    <w:rPr>
      <w:rFonts w:asciiTheme="majorHAnsi" w:hAnsiTheme="majorHAnsi" w:cstheme="majorHAnsi"/>
      <w:color w:val="009AE4" w:themeColor="accent1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48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073AA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4816"/>
    <w:pPr>
      <w:keepNext/>
      <w:keepLines/>
      <w:spacing w:before="80" w:after="40"/>
      <w:outlineLvl w:val="4"/>
    </w:pPr>
    <w:rPr>
      <w:rFonts w:eastAsiaTheme="majorEastAsia" w:cstheme="majorBidi"/>
      <w:color w:val="0073AA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48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48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48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48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3AA0"/>
    <w:rPr>
      <w:rFonts w:asciiTheme="majorHAnsi" w:hAnsiTheme="majorHAnsi" w:cstheme="majorHAnsi"/>
      <w:color w:val="009AE4" w:themeColor="accent1"/>
      <w:sz w:val="60"/>
      <w:szCs w:val="60"/>
      <w:lang w:eastAsia="ko-KR"/>
    </w:rPr>
  </w:style>
  <w:style w:type="character" w:customStyle="1" w:styleId="Heading2Char">
    <w:name w:val="Heading 2 Char"/>
    <w:basedOn w:val="DefaultParagraphFont"/>
    <w:link w:val="Heading2"/>
    <w:uiPriority w:val="9"/>
    <w:rsid w:val="00A47CE5"/>
    <w:rPr>
      <w:rFonts w:asciiTheme="majorHAnsi" w:hAnsiTheme="majorHAnsi" w:cstheme="majorHAnsi"/>
      <w:color w:val="009AE4" w:themeColor="accent1"/>
      <w:sz w:val="44"/>
      <w:szCs w:val="44"/>
      <w:lang w:eastAsia="ko-KR"/>
    </w:rPr>
  </w:style>
  <w:style w:type="character" w:customStyle="1" w:styleId="Heading3Char">
    <w:name w:val="Heading 3 Char"/>
    <w:basedOn w:val="DefaultParagraphFont"/>
    <w:link w:val="Heading3"/>
    <w:uiPriority w:val="9"/>
    <w:rsid w:val="00A336C3"/>
    <w:rPr>
      <w:rFonts w:asciiTheme="majorHAnsi" w:hAnsiTheme="majorHAnsi" w:cstheme="majorHAnsi"/>
      <w:color w:val="009AE4" w:themeColor="accent1"/>
      <w:sz w:val="32"/>
      <w:szCs w:val="32"/>
      <w:lang w:eastAsia="ko-K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4816"/>
    <w:rPr>
      <w:rFonts w:eastAsiaTheme="majorEastAsia" w:cstheme="majorBidi"/>
      <w:i/>
      <w:iCs/>
      <w:color w:val="0073AA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4816"/>
    <w:rPr>
      <w:rFonts w:eastAsiaTheme="majorEastAsia" w:cstheme="majorBidi"/>
      <w:color w:val="0073AA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48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48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48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4816"/>
    <w:rPr>
      <w:rFonts w:eastAsiaTheme="majorEastAsia" w:cstheme="majorBidi"/>
      <w:color w:val="272727" w:themeColor="text1" w:themeTint="D8"/>
    </w:rPr>
  </w:style>
  <w:style w:type="paragraph" w:customStyle="1" w:styleId="Subheading1">
    <w:name w:val="Sub heading 1"/>
    <w:basedOn w:val="Normal"/>
    <w:next w:val="Normal"/>
    <w:qFormat/>
    <w:rsid w:val="00CF4D7A"/>
    <w:pPr>
      <w:spacing w:after="320" w:line="240" w:lineRule="auto"/>
    </w:pPr>
    <w:rPr>
      <w:rFonts w:asciiTheme="majorHAnsi" w:hAnsiTheme="majorHAnsi" w:cstheme="majorHAnsi"/>
      <w:color w:val="00205B" w:themeColor="text2"/>
      <w:sz w:val="32"/>
      <w:szCs w:val="32"/>
    </w:rPr>
  </w:style>
  <w:style w:type="paragraph" w:customStyle="1" w:styleId="Subheading2">
    <w:name w:val="Sub heading 2"/>
    <w:basedOn w:val="Normal"/>
    <w:next w:val="Normal"/>
    <w:qFormat/>
    <w:rsid w:val="00CF4D7A"/>
    <w:pPr>
      <w:spacing w:after="320" w:line="240" w:lineRule="auto"/>
    </w:pPr>
    <w:rPr>
      <w:rFonts w:asciiTheme="majorHAnsi" w:hAnsiTheme="majorHAnsi" w:cstheme="majorHAnsi"/>
      <w:color w:val="00205B" w:themeColor="text2"/>
      <w:sz w:val="28"/>
      <w:szCs w:val="28"/>
    </w:rPr>
  </w:style>
  <w:style w:type="paragraph" w:customStyle="1" w:styleId="Subheading3">
    <w:name w:val="Sub heading 3"/>
    <w:basedOn w:val="Normal"/>
    <w:next w:val="Normal"/>
    <w:qFormat/>
    <w:rsid w:val="00C14F37"/>
    <w:pPr>
      <w:spacing w:after="320" w:line="240" w:lineRule="auto"/>
    </w:pPr>
    <w:rPr>
      <w:rFonts w:asciiTheme="majorHAnsi" w:hAnsiTheme="majorHAnsi" w:cstheme="majorHAnsi"/>
      <w:color w:val="00205B" w:themeColor="text2"/>
      <w:sz w:val="24"/>
      <w:szCs w:val="24"/>
    </w:rPr>
  </w:style>
  <w:style w:type="character" w:customStyle="1" w:styleId="Highlight">
    <w:name w:val="Highlight"/>
    <w:basedOn w:val="DefaultParagraphFont"/>
    <w:uiPriority w:val="1"/>
    <w:qFormat/>
    <w:rsid w:val="0068503C"/>
    <w:rPr>
      <w:rFonts w:asciiTheme="majorHAnsi" w:hAnsiTheme="majorHAnsi" w:cstheme="majorHAnsi"/>
      <w:color w:val="009AE4" w:themeColor="accent1"/>
    </w:rPr>
  </w:style>
  <w:style w:type="paragraph" w:styleId="ListParagraph">
    <w:name w:val="List Paragraph"/>
    <w:basedOn w:val="Normal"/>
    <w:uiPriority w:val="34"/>
    <w:qFormat/>
    <w:rsid w:val="00F83C74"/>
    <w:pPr>
      <w:numPr>
        <w:numId w:val="9"/>
      </w:numPr>
    </w:pPr>
  </w:style>
  <w:style w:type="paragraph" w:customStyle="1" w:styleId="Heading1-Numbered">
    <w:name w:val="Heading 1 - Numbered"/>
    <w:basedOn w:val="Heading1"/>
    <w:next w:val="Normal"/>
    <w:rsid w:val="00244428"/>
    <w:pPr>
      <w:numPr>
        <w:numId w:val="7"/>
      </w:numPr>
      <w:ind w:left="1021" w:hanging="1021"/>
    </w:pPr>
  </w:style>
  <w:style w:type="paragraph" w:customStyle="1" w:styleId="Heading2-Numbered">
    <w:name w:val="Heading 2 - Numbered"/>
    <w:basedOn w:val="Heading2"/>
    <w:next w:val="Normal"/>
    <w:rsid w:val="00A666F9"/>
    <w:pPr>
      <w:numPr>
        <w:ilvl w:val="1"/>
        <w:numId w:val="7"/>
      </w:numPr>
    </w:pPr>
  </w:style>
  <w:style w:type="paragraph" w:customStyle="1" w:styleId="Heading3-Numbered">
    <w:name w:val="Heading 3 - Numbered"/>
    <w:basedOn w:val="Heading3"/>
    <w:next w:val="Normal"/>
    <w:rsid w:val="00A336C3"/>
    <w:pPr>
      <w:numPr>
        <w:ilvl w:val="2"/>
        <w:numId w:val="7"/>
      </w:numPr>
    </w:pPr>
  </w:style>
  <w:style w:type="character" w:styleId="Hyperlink">
    <w:name w:val="Hyperlink"/>
    <w:basedOn w:val="DefaultParagraphFont"/>
    <w:uiPriority w:val="99"/>
    <w:unhideWhenUsed/>
    <w:rsid w:val="00022D39"/>
    <w:rPr>
      <w:color w:val="009AE4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C57124"/>
    <w:pPr>
      <w:tabs>
        <w:tab w:val="center" w:pos="4513"/>
        <w:tab w:val="right" w:pos="9026"/>
      </w:tabs>
      <w:spacing w:after="0" w:line="240" w:lineRule="auto"/>
    </w:pPr>
    <w:rPr>
      <w:rFonts w:eastAsiaTheme="minorEastAsia"/>
      <w:color w:val="00205B" w:themeColor="text2"/>
      <w:kern w:val="2"/>
      <w:sz w:val="15"/>
      <w:szCs w:val="15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C57124"/>
    <w:rPr>
      <w:rFonts w:eastAsiaTheme="minorEastAsia"/>
      <w:color w:val="00205B" w:themeColor="text2"/>
      <w:kern w:val="2"/>
      <w:sz w:val="15"/>
      <w:szCs w:val="15"/>
      <w:lang w:val="en-US" w:eastAsia="ko-KR"/>
    </w:rPr>
  </w:style>
  <w:style w:type="table" w:styleId="TableGrid">
    <w:name w:val="Table Grid"/>
    <w:basedOn w:val="TableNormal"/>
    <w:uiPriority w:val="39"/>
    <w:rsid w:val="00CB05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ubheading1-Numbered">
    <w:name w:val="Sub heading 1 - Numbered"/>
    <w:basedOn w:val="Normal"/>
    <w:next w:val="Normal"/>
    <w:qFormat/>
    <w:rsid w:val="00EE6D1C"/>
    <w:pPr>
      <w:numPr>
        <w:numId w:val="8"/>
      </w:numPr>
      <w:spacing w:after="320" w:line="240" w:lineRule="auto"/>
    </w:pPr>
    <w:rPr>
      <w:rFonts w:asciiTheme="majorHAnsi" w:hAnsiTheme="majorHAnsi" w:cstheme="majorHAnsi"/>
      <w:color w:val="00205B" w:themeColor="text2"/>
      <w:sz w:val="32"/>
      <w:szCs w:val="32"/>
    </w:rPr>
  </w:style>
  <w:style w:type="paragraph" w:customStyle="1" w:styleId="Subheading2-Numbered">
    <w:name w:val="Sub heading 2 - Numbered"/>
    <w:basedOn w:val="Subheading1-Numbered"/>
    <w:next w:val="Normal"/>
    <w:qFormat/>
    <w:rsid w:val="00B24854"/>
    <w:pPr>
      <w:numPr>
        <w:ilvl w:val="1"/>
      </w:numPr>
    </w:pPr>
    <w:rPr>
      <w:sz w:val="28"/>
      <w:szCs w:val="28"/>
    </w:rPr>
  </w:style>
  <w:style w:type="table" w:styleId="GridTable1Light-Accent5">
    <w:name w:val="Grid Table 1 Light Accent 5"/>
    <w:basedOn w:val="TableNormal"/>
    <w:uiPriority w:val="46"/>
    <w:rsid w:val="00B563A8"/>
    <w:pPr>
      <w:spacing w:after="0" w:line="240" w:lineRule="auto"/>
    </w:pPr>
    <w:rPr>
      <w:rFonts w:eastAsiaTheme="minorEastAsia"/>
      <w:kern w:val="2"/>
      <w:lang w:val="en-US" w:eastAsia="ko-KR"/>
    </w:rPr>
    <w:tblPr>
      <w:tblStyleRowBandSize w:val="1"/>
      <w:tblStyleColBandSize w:val="1"/>
      <w:tblBorders>
        <w:top w:val="single" w:sz="4" w:space="0" w:color="D6EEFB" w:themeColor="accent5" w:themeTint="66"/>
        <w:left w:val="single" w:sz="4" w:space="0" w:color="D6EEFB" w:themeColor="accent5" w:themeTint="66"/>
        <w:bottom w:val="single" w:sz="4" w:space="0" w:color="D6EEFB" w:themeColor="accent5" w:themeTint="66"/>
        <w:right w:val="single" w:sz="4" w:space="0" w:color="D6EEFB" w:themeColor="accent5" w:themeTint="66"/>
        <w:insideH w:val="single" w:sz="4" w:space="0" w:color="D6EEFB" w:themeColor="accent5" w:themeTint="66"/>
        <w:insideV w:val="single" w:sz="4" w:space="0" w:color="D6EEFB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C1E6F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1E6F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PlaceholderText">
    <w:name w:val="Placeholder Text"/>
    <w:basedOn w:val="DefaultParagraphFont"/>
    <w:uiPriority w:val="99"/>
    <w:semiHidden/>
    <w:rsid w:val="00B563A8"/>
    <w:rPr>
      <w:color w:val="666666"/>
    </w:rPr>
  </w:style>
  <w:style w:type="character" w:styleId="UnresolvedMention">
    <w:name w:val="Unresolved Mention"/>
    <w:basedOn w:val="DefaultParagraphFont"/>
    <w:uiPriority w:val="99"/>
    <w:semiHidden/>
    <w:unhideWhenUsed/>
    <w:rsid w:val="00033E4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317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1736"/>
    <w:rPr>
      <w:lang w:eastAsia="ko-KR"/>
    </w:rPr>
  </w:style>
  <w:style w:type="paragraph" w:customStyle="1" w:styleId="Subheading3-Numbered">
    <w:name w:val="Sub heading 3 - Numbered"/>
    <w:basedOn w:val="Subheading1-Numbered"/>
    <w:next w:val="Normal"/>
    <w:qFormat/>
    <w:rsid w:val="00C14F37"/>
    <w:pPr>
      <w:numPr>
        <w:ilvl w:val="2"/>
      </w:numPr>
    </w:pPr>
    <w:rPr>
      <w:sz w:val="24"/>
      <w:szCs w:val="24"/>
    </w:rPr>
  </w:style>
  <w:style w:type="paragraph" w:customStyle="1" w:styleId="TableHeading">
    <w:name w:val="Table Heading"/>
    <w:basedOn w:val="Normal"/>
    <w:next w:val="Normal"/>
    <w:qFormat/>
    <w:rsid w:val="00D40519"/>
    <w:pPr>
      <w:spacing w:before="320" w:after="40"/>
    </w:pPr>
    <w:rPr>
      <w:rFonts w:asciiTheme="majorHAnsi" w:hAnsiTheme="majorHAnsi" w:cstheme="majorHAnsi"/>
      <w:color w:val="00205B" w:themeColor="text2"/>
      <w:sz w:val="24"/>
      <w:szCs w:val="28"/>
    </w:rPr>
  </w:style>
  <w:style w:type="table" w:styleId="PlainTable3">
    <w:name w:val="Plain Table 3"/>
    <w:basedOn w:val="TableNormal"/>
    <w:uiPriority w:val="43"/>
    <w:rsid w:val="006A7A8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Custom">
    <w:name w:val="Custom"/>
    <w:basedOn w:val="TableNormal"/>
    <w:uiPriority w:val="99"/>
    <w:rsid w:val="00D40519"/>
    <w:pPr>
      <w:spacing w:line="264" w:lineRule="auto"/>
    </w:pPr>
    <w:tblPr>
      <w:tblBorders>
        <w:bottom w:val="single" w:sz="4" w:space="0" w:color="009AE4" w:themeColor="accent1"/>
        <w:insideH w:val="single" w:sz="4" w:space="0" w:color="009AE4" w:themeColor="accent1"/>
      </w:tblBorders>
      <w:tblCellMar>
        <w:top w:w="227" w:type="dxa"/>
        <w:left w:w="0" w:type="dxa"/>
        <w:right w:w="0" w:type="dxa"/>
      </w:tblCellMar>
    </w:tblPr>
    <w:tblStylePr w:type="firstRow">
      <w:rPr>
        <w:rFonts w:asciiTheme="majorHAnsi" w:hAnsiTheme="majorHAnsi"/>
        <w:color w:val="009AE4" w:themeColor="accent1"/>
      </w:rPr>
      <w:tblPr/>
      <w:tcPr>
        <w:tcBorders>
          <w:bottom w:val="single" w:sz="4" w:space="0" w:color="009AE4" w:themeColor="accent1"/>
        </w:tcBorders>
      </w:tcPr>
    </w:tblStylePr>
    <w:tblStylePr w:type="firstCol">
      <w:rPr>
        <w:rFonts w:asciiTheme="majorHAnsi" w:hAnsiTheme="majorHAnsi"/>
        <w:color w:val="00205B" w:themeColor="text2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73C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73CF0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73CF0"/>
    <w:rPr>
      <w:sz w:val="20"/>
      <w:szCs w:val="20"/>
      <w:lang w:eastAsia="ko-K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3C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3CF0"/>
    <w:rPr>
      <w:b/>
      <w:bCs/>
      <w:sz w:val="20"/>
      <w:szCs w:val="20"/>
      <w:lang w:eastAsia="ko-KR"/>
    </w:rPr>
  </w:style>
  <w:style w:type="paragraph" w:styleId="Revision">
    <w:name w:val="Revision"/>
    <w:hidden/>
    <w:uiPriority w:val="99"/>
    <w:semiHidden/>
    <w:rsid w:val="004C5953"/>
    <w:pPr>
      <w:spacing w:after="0" w:line="240" w:lineRule="auto"/>
    </w:pPr>
    <w:rPr>
      <w:sz w:val="20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28312\Downloads\QBE%20Single%20Page%20Template.dotx" TargetMode="External"/></Relationships>
</file>

<file path=word/theme/theme1.xml><?xml version="1.0" encoding="utf-8"?>
<a:theme xmlns:a="http://schemas.openxmlformats.org/drawingml/2006/main" name="Office Theme">
  <a:themeElements>
    <a:clrScheme name="QBE">
      <a:dk1>
        <a:srgbClr val="000000"/>
      </a:dk1>
      <a:lt1>
        <a:srgbClr val="FFFFFF"/>
      </a:lt1>
      <a:dk2>
        <a:srgbClr val="00205B"/>
      </a:dk2>
      <a:lt2>
        <a:srgbClr val="E5F5FC"/>
      </a:lt2>
      <a:accent1>
        <a:srgbClr val="009AE4"/>
      </a:accent1>
      <a:accent2>
        <a:srgbClr val="F9760A"/>
      </a:accent2>
      <a:accent3>
        <a:srgbClr val="00205B"/>
      </a:accent3>
      <a:accent4>
        <a:srgbClr val="66C2F0"/>
      </a:accent4>
      <a:accent5>
        <a:srgbClr val="99D6F5"/>
      </a:accent5>
      <a:accent6>
        <a:srgbClr val="CCEBFA"/>
      </a:accent6>
      <a:hlink>
        <a:srgbClr val="009AE4"/>
      </a:hlink>
      <a:folHlink>
        <a:srgbClr val="009AE4"/>
      </a:folHlink>
    </a:clrScheme>
    <a:fontScheme name="QBE">
      <a:majorFont>
        <a:latin typeface="QBE Sans SemiBold"/>
        <a:ea typeface=""/>
        <a:cs typeface=""/>
      </a:majorFont>
      <a:minorFont>
        <a:latin typeface="QBE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ef73e46d-9aef-4314-84d0-aca7b03e4cff">
      <Terms xmlns="http://schemas.microsoft.com/office/infopath/2007/PartnerControls"/>
    </lcf76f155ced4ddcb4097134ff3c332f>
    <TaxCatchAll xmlns="48225b1f-4b3a-4faf-9c2d-7065b8d2dc1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8B371DC33D0B429E71D413FC28FC25" ma:contentTypeVersion="14" ma:contentTypeDescription="Create a new document." ma:contentTypeScope="" ma:versionID="3fde22cafa8f856a77a053a4647bf076">
  <xsd:schema xmlns:xsd="http://www.w3.org/2001/XMLSchema" xmlns:xs="http://www.w3.org/2001/XMLSchema" xmlns:p="http://schemas.microsoft.com/office/2006/metadata/properties" xmlns:ns1="http://schemas.microsoft.com/sharepoint/v3" xmlns:ns2="ef73e46d-9aef-4314-84d0-aca7b03e4cff" xmlns:ns3="48225b1f-4b3a-4faf-9c2d-7065b8d2dc10" targetNamespace="http://schemas.microsoft.com/office/2006/metadata/properties" ma:root="true" ma:fieldsID="bf6116821d76560af086c48bd29c7c5c" ns1:_="" ns2:_="" ns3:_="">
    <xsd:import namespace="http://schemas.microsoft.com/sharepoint/v3"/>
    <xsd:import namespace="ef73e46d-9aef-4314-84d0-aca7b03e4cff"/>
    <xsd:import namespace="48225b1f-4b3a-4faf-9c2d-7065b8d2dc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73e46d-9aef-4314-84d0-aca7b03e4c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7d2b5fe4-a549-4e54-ad06-6019c02a47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225b1f-4b3a-4faf-9c2d-7065b8d2dc1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b7a5af3d-4893-4bf0-961e-1d06d3a89c4e}" ma:internalName="TaxCatchAll" ma:showField="CatchAllData" ma:web="48225b1f-4b3a-4faf-9c2d-7065b8d2dc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DF0D87-3314-4928-8D88-1CDBADC3AF7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7A3CC69-EDC0-434C-B7B2-045FC75AFF7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ef73e46d-9aef-4314-84d0-aca7b03e4cff"/>
    <ds:schemaRef ds:uri="48225b1f-4b3a-4faf-9c2d-7065b8d2dc10"/>
  </ds:schemaRefs>
</ds:datastoreItem>
</file>

<file path=customXml/itemProps3.xml><?xml version="1.0" encoding="utf-8"?>
<ds:datastoreItem xmlns:ds="http://schemas.openxmlformats.org/officeDocument/2006/customXml" ds:itemID="{674746F9-61B1-424C-BD6B-5C365DCA07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f73e46d-9aef-4314-84d0-aca7b03e4cff"/>
    <ds:schemaRef ds:uri="48225b1f-4b3a-4faf-9c2d-7065b8d2dc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58A7F90-2288-4079-BD87-649F8477FB8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a2c4c6c-778f-4a71-abb2-982986745419}" enabled="1" method="Standard" siteId="{ce56fae6-055d-4c9f-b6c9-9d341506a49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QBE Single Page Template.dotx</Template>
  <TotalTime>1028</TotalTime>
  <Pages>1</Pages>
  <Words>276</Words>
  <Characters>1328</Characters>
  <Application>Microsoft Office Word</Application>
  <DocSecurity>0</DocSecurity>
  <Lines>105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File &gt; Info &gt; Edit Title in the Properties section</vt:lpstr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File &gt; Info &gt; Edit Title in the Properties section</dc:title>
  <dc:subject/>
  <dc:creator>Katy Hodge</dc:creator>
  <cp:keywords/>
  <dc:description/>
  <cp:lastModifiedBy>Katy Hodge</cp:lastModifiedBy>
  <cp:revision>9</cp:revision>
  <cp:lastPrinted>2026-09-17T13:02:00Z</cp:lastPrinted>
  <dcterms:created xsi:type="dcterms:W3CDTF">2026-09-09T15:38:00Z</dcterms:created>
  <dcterms:modified xsi:type="dcterms:W3CDTF">2026-09-17T13:14:00Z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36100</vt:r8>
  </property>
  <property fmtid="{D5CDD505-2E9C-101B-9397-08002B2CF9AE}" pid="3" name="xd_ProgID">
    <vt:lpwstr/>
  </property>
  <property fmtid="{D5CDD505-2E9C-101B-9397-08002B2CF9AE}" pid="4" name="MediaServiceImageTags">
    <vt:lpwstr/>
  </property>
  <property fmtid="{D5CDD505-2E9C-101B-9397-08002B2CF9AE}" pid="5" name="ContentTypeId">
    <vt:lpwstr>0x010100938B371DC33D0B429E71D413FC28FC25</vt:lpwstr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  <property fmtid="{D5CDD505-2E9C-101B-9397-08002B2CF9AE}" pid="11" name="docLang">
    <vt:lpwstr>en</vt:lpwstr>
  </property>
</Properties>
</file>